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B3F" w:rsidRPr="00096AF2" w:rsidRDefault="00CF4B3F" w:rsidP="00A8258E">
      <w:pPr>
        <w:rPr>
          <w:rFonts w:ascii="Segoe UI" w:hAnsi="Segoe UI" w:cs="Segoe UI"/>
          <w:i/>
          <w:sz w:val="24"/>
          <w:szCs w:val="24"/>
        </w:rPr>
      </w:pPr>
      <w:r w:rsidRPr="004D1F0D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https://elets-adm.ru/assets/images/resources/4300/61d4e3caefcaf8ec8c84e113467737e189110806.jpg" style="width:153pt;height:97.8pt;visibility:visible">
            <v:imagedata r:id="rId4" o:title=""/>
          </v:shape>
        </w:pict>
      </w:r>
      <w:r>
        <w:t xml:space="preserve">     </w:t>
      </w:r>
      <w:r w:rsidRPr="00096AF2">
        <w:rPr>
          <w:rFonts w:ascii="Segoe UI" w:hAnsi="Segoe UI" w:cs="Segoe UI"/>
          <w:i/>
          <w:sz w:val="24"/>
          <w:szCs w:val="24"/>
        </w:rPr>
        <w:t>В республике идет подготовка к проведению государственной кадастровой оценки объектов капитального строительства</w:t>
      </w:r>
      <w:bookmarkStart w:id="0" w:name="_GoBack"/>
      <w:bookmarkEnd w:id="0"/>
    </w:p>
    <w:p w:rsidR="00CF4B3F" w:rsidRPr="00096AF2" w:rsidRDefault="00CF4B3F" w:rsidP="001220DF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096AF2">
        <w:rPr>
          <w:rFonts w:ascii="Segoe UI" w:hAnsi="Segoe UI" w:cs="Segoe UI"/>
          <w:sz w:val="24"/>
          <w:szCs w:val="24"/>
        </w:rPr>
        <w:t xml:space="preserve">В соответствии с принятым решением Министерства земельных и имущественных отношений Республики Башкортостан в 2020 году в Башкирии запланировано проведение государственной кадастровой оценки объектов капитального строительства, расположенных в границах республики. </w:t>
      </w:r>
    </w:p>
    <w:p w:rsidR="00CF4B3F" w:rsidRPr="00096AF2" w:rsidRDefault="00CF4B3F" w:rsidP="001220DF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096AF2">
        <w:rPr>
          <w:rFonts w:ascii="Segoe UI" w:hAnsi="Segoe UI" w:cs="Segoe UI"/>
          <w:sz w:val="24"/>
          <w:szCs w:val="24"/>
        </w:rPr>
        <w:t>В этой связи Управление Росреестра по Республике Башкортостан обращает внимание на то, что согласно нормам действующего законодательства в период подготовки к проведению государственной кадастровой оценки собственники объектов недвижимости вправе представить бюджетному учреждению декларацию о характеристиках объекта недвижимости, информация из которой может быть учтена учреждением при определении кадастровой стоимости.</w:t>
      </w:r>
    </w:p>
    <w:p w:rsidR="00CF4B3F" w:rsidRPr="00096AF2" w:rsidRDefault="00CF4B3F" w:rsidP="001220DF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096AF2">
        <w:rPr>
          <w:rFonts w:ascii="Segoe UI" w:hAnsi="Segoe UI" w:cs="Segoe UI"/>
          <w:sz w:val="24"/>
          <w:szCs w:val="24"/>
        </w:rPr>
        <w:t>В Башкирии прием деклараций о характеристиках объекта капитального строительства проводится уполномоченным на определение кадастровой стоимости государственным бюджетным учреждением Республики Башкортостан «Государственная кадастровая оценка и техническая инвентаризация».</w:t>
      </w:r>
    </w:p>
    <w:p w:rsidR="00CF4B3F" w:rsidRPr="00096AF2" w:rsidRDefault="00CF4B3F" w:rsidP="001220DF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096AF2">
        <w:rPr>
          <w:rFonts w:ascii="Segoe UI" w:hAnsi="Segoe UI" w:cs="Segoe UI"/>
          <w:sz w:val="24"/>
          <w:szCs w:val="24"/>
        </w:rPr>
        <w:t>Декларации предоставляются в период с 1 марта 2019 года по 31 декабря 2019 года лично либо по почте по адресу 450097, г. Уфа, ул. Бессонова, д. 26 «А», окно № 10. Форма декларации и порядок её предоставления размещены на сайте btiufa.ru.</w:t>
      </w:r>
    </w:p>
    <w:p w:rsidR="00CF4B3F" w:rsidRDefault="00CF4B3F" w:rsidP="001220DF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096AF2">
        <w:rPr>
          <w:rFonts w:ascii="Segoe UI" w:hAnsi="Segoe UI" w:cs="Segoe UI"/>
          <w:sz w:val="24"/>
          <w:szCs w:val="24"/>
        </w:rPr>
        <w:t xml:space="preserve">Также следует обратить внимание на то, что для корректного определения кадастровой стоимости в рамках массовых оценочных работ одной из основных характеристик является «Наименование» объекта капитального строительства. </w:t>
      </w:r>
    </w:p>
    <w:p w:rsidR="00CF4B3F" w:rsidRPr="00096AF2" w:rsidRDefault="00CF4B3F" w:rsidP="001220DF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096AF2">
        <w:rPr>
          <w:rFonts w:ascii="Segoe UI" w:hAnsi="Segoe UI" w:cs="Segoe UI"/>
          <w:sz w:val="24"/>
          <w:szCs w:val="24"/>
        </w:rPr>
        <w:t xml:space="preserve">В настоящее время в Едином государственном реестре недвижимости часто встречаются объекты капитального строительства без указания характеристики «Наименование» или содержится неоднозначная его формулировка. </w:t>
      </w:r>
      <w:r>
        <w:rPr>
          <w:rFonts w:ascii="Segoe UI" w:hAnsi="Segoe UI" w:cs="Segoe UI"/>
          <w:sz w:val="24"/>
          <w:szCs w:val="24"/>
        </w:rPr>
        <w:t xml:space="preserve">                              К наименованиям, например, </w:t>
      </w:r>
      <w:r w:rsidRPr="00096AF2">
        <w:rPr>
          <w:rFonts w:ascii="Segoe UI" w:hAnsi="Segoe UI" w:cs="Segoe UI"/>
          <w:sz w:val="24"/>
          <w:szCs w:val="24"/>
        </w:rPr>
        <w:t xml:space="preserve">относятся «квартира», «жилой дом», «теплица», «баня», «производственный цех», «швейная фабрика», «гараж», </w:t>
      </w:r>
      <w:r>
        <w:rPr>
          <w:rFonts w:ascii="Segoe UI" w:hAnsi="Segoe UI" w:cs="Segoe UI"/>
          <w:sz w:val="24"/>
          <w:szCs w:val="24"/>
        </w:rPr>
        <w:t xml:space="preserve">«машино-место», </w:t>
      </w:r>
      <w:r w:rsidRPr="00096AF2">
        <w:rPr>
          <w:rFonts w:ascii="Segoe UI" w:hAnsi="Segoe UI" w:cs="Segoe UI"/>
          <w:sz w:val="24"/>
          <w:szCs w:val="24"/>
        </w:rPr>
        <w:t>«фельдшерский пункт» и т.д.</w:t>
      </w:r>
      <w:r>
        <w:rPr>
          <w:rFonts w:ascii="Segoe UI" w:hAnsi="Segoe UI" w:cs="Segoe UI"/>
          <w:sz w:val="24"/>
          <w:szCs w:val="24"/>
        </w:rPr>
        <w:t xml:space="preserve"> </w:t>
      </w:r>
    </w:p>
    <w:p w:rsidR="00CF4B3F" w:rsidRPr="00096AF2" w:rsidRDefault="00CF4B3F" w:rsidP="001220DF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096AF2">
        <w:rPr>
          <w:rFonts w:ascii="Segoe UI" w:hAnsi="Segoe UI" w:cs="Segoe UI"/>
          <w:sz w:val="24"/>
          <w:szCs w:val="24"/>
        </w:rPr>
        <w:t>С целью исключения ошибок, и, как следствие, сокращения количества обращений о пересмотре кадастровой стоимости Управление Росреестра по Республике Башкортостан рекомендует заинтересованным лицам</w:t>
      </w:r>
      <w:r>
        <w:rPr>
          <w:rFonts w:ascii="Segoe UI" w:hAnsi="Segoe UI" w:cs="Segoe UI"/>
          <w:sz w:val="24"/>
          <w:szCs w:val="24"/>
        </w:rPr>
        <w:t>, помимо</w:t>
      </w:r>
      <w:r w:rsidRPr="00096AF2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 xml:space="preserve">предоставления в бюджетное учреждение декларации о характеристиках объекта, </w:t>
      </w:r>
      <w:r w:rsidRPr="00096AF2">
        <w:rPr>
          <w:rFonts w:ascii="Segoe UI" w:hAnsi="Segoe UI" w:cs="Segoe UI"/>
          <w:sz w:val="24"/>
          <w:szCs w:val="24"/>
        </w:rPr>
        <w:t>позаботиться о внесении в Единый государственный реестр недвижимости сведений о «Наименовании» объект</w:t>
      </w:r>
      <w:r>
        <w:rPr>
          <w:rFonts w:ascii="Segoe UI" w:hAnsi="Segoe UI" w:cs="Segoe UI"/>
          <w:sz w:val="24"/>
          <w:szCs w:val="24"/>
        </w:rPr>
        <w:t>а</w:t>
      </w:r>
      <w:r w:rsidRPr="00096AF2">
        <w:rPr>
          <w:rFonts w:ascii="Segoe UI" w:hAnsi="Segoe UI" w:cs="Segoe UI"/>
          <w:sz w:val="24"/>
          <w:szCs w:val="24"/>
        </w:rPr>
        <w:t xml:space="preserve"> ка</w:t>
      </w:r>
      <w:r>
        <w:rPr>
          <w:rFonts w:ascii="Segoe UI" w:hAnsi="Segoe UI" w:cs="Segoe UI"/>
          <w:sz w:val="24"/>
          <w:szCs w:val="24"/>
        </w:rPr>
        <w:t>питального строительства.</w:t>
      </w:r>
    </w:p>
    <w:p w:rsidR="00CF4B3F" w:rsidRPr="00AE1942" w:rsidRDefault="00CF4B3F" w:rsidP="001220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096AF2">
        <w:rPr>
          <w:rFonts w:ascii="Segoe UI" w:hAnsi="Segoe UI" w:cs="Segoe UI"/>
          <w:sz w:val="24"/>
          <w:szCs w:val="24"/>
        </w:rPr>
        <w:t>Для внесения сведений о наименовании объекта правообладателю необходимо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096AF2">
        <w:rPr>
          <w:rFonts w:ascii="Segoe UI" w:hAnsi="Segoe UI" w:cs="Segoe UI"/>
          <w:sz w:val="24"/>
          <w:szCs w:val="24"/>
          <w:lang w:eastAsia="ru-RU"/>
        </w:rPr>
        <w:t xml:space="preserve">подать в Управление Росреестра по РБ заявление о </w:t>
      </w:r>
      <w:r w:rsidRPr="00096AF2">
        <w:rPr>
          <w:rFonts w:ascii="Segoe UI" w:hAnsi="Segoe UI" w:cs="Segoe UI"/>
          <w:bCs/>
          <w:iCs/>
          <w:sz w:val="24"/>
          <w:szCs w:val="24"/>
          <w:lang w:eastAsia="ru-RU"/>
        </w:rPr>
        <w:t xml:space="preserve">внесении </w:t>
      </w:r>
      <w:r>
        <w:rPr>
          <w:rFonts w:ascii="Segoe UI" w:hAnsi="Segoe UI" w:cs="Segoe UI"/>
          <w:bCs/>
          <w:iCs/>
          <w:sz w:val="24"/>
          <w:szCs w:val="24"/>
          <w:lang w:eastAsia="ru-RU"/>
        </w:rPr>
        <w:t>сведений</w:t>
      </w:r>
      <w:r w:rsidRPr="00096AF2">
        <w:rPr>
          <w:rFonts w:ascii="Segoe UI" w:hAnsi="Segoe UI" w:cs="Segoe UI"/>
          <w:bCs/>
          <w:iCs/>
          <w:sz w:val="24"/>
          <w:szCs w:val="24"/>
          <w:lang w:eastAsia="ru-RU"/>
        </w:rPr>
        <w:t xml:space="preserve"> в </w:t>
      </w:r>
      <w:r>
        <w:rPr>
          <w:rFonts w:ascii="Segoe UI" w:hAnsi="Segoe UI" w:cs="Segoe UI"/>
          <w:bCs/>
          <w:iCs/>
          <w:sz w:val="24"/>
          <w:szCs w:val="24"/>
          <w:lang w:eastAsia="ru-RU"/>
        </w:rPr>
        <w:t>Единый государственный реестр</w:t>
      </w:r>
      <w:r w:rsidRPr="00096AF2">
        <w:rPr>
          <w:rFonts w:ascii="Segoe UI" w:hAnsi="Segoe UI" w:cs="Segoe UI"/>
          <w:bCs/>
          <w:iCs/>
          <w:sz w:val="24"/>
          <w:szCs w:val="24"/>
          <w:lang w:eastAsia="ru-RU"/>
        </w:rPr>
        <w:t xml:space="preserve"> недвижимости</w:t>
      </w:r>
      <w:r>
        <w:rPr>
          <w:rFonts w:ascii="Segoe UI" w:hAnsi="Segoe UI" w:cs="Segoe UI"/>
          <w:bCs/>
          <w:iCs/>
          <w:sz w:val="24"/>
          <w:szCs w:val="24"/>
          <w:lang w:eastAsia="ru-RU"/>
        </w:rPr>
        <w:t xml:space="preserve"> </w:t>
      </w:r>
      <w:r w:rsidRPr="00AE1942">
        <w:rPr>
          <w:rFonts w:ascii="Segoe UI" w:hAnsi="Segoe UI" w:cs="Segoe UI"/>
          <w:bCs/>
          <w:iCs/>
          <w:sz w:val="24"/>
          <w:szCs w:val="24"/>
          <w:lang w:eastAsia="ru-RU"/>
        </w:rPr>
        <w:t xml:space="preserve">(при условии, что </w:t>
      </w:r>
      <w:r w:rsidRPr="00AE1942">
        <w:rPr>
          <w:rFonts w:ascii="Segoe UI" w:hAnsi="Segoe UI" w:cs="Segoe UI"/>
          <w:sz w:val="24"/>
          <w:szCs w:val="24"/>
        </w:rPr>
        <w:t>изменение наименования не связано с изменением назначения такого объекта недвижимости и (или) его реконструкцией)</w:t>
      </w:r>
      <w:r w:rsidRPr="00AE1942">
        <w:rPr>
          <w:rFonts w:ascii="Segoe UI" w:hAnsi="Segoe UI" w:cs="Segoe UI"/>
          <w:bCs/>
          <w:iCs/>
          <w:sz w:val="24"/>
          <w:szCs w:val="24"/>
          <w:lang w:eastAsia="ru-RU"/>
        </w:rPr>
        <w:t>.</w:t>
      </w:r>
    </w:p>
    <w:p w:rsidR="00CF4B3F" w:rsidRPr="00447044" w:rsidRDefault="00CF4B3F" w:rsidP="00A8258E">
      <w:pPr>
        <w:spacing w:after="0" w:line="240" w:lineRule="auto"/>
        <w:ind w:firstLine="708"/>
        <w:jc w:val="both"/>
        <w:outlineLvl w:val="2"/>
        <w:rPr>
          <w:rFonts w:ascii="Segoe UI" w:hAnsi="Segoe UI" w:cs="Segoe UI"/>
        </w:rPr>
      </w:pPr>
      <w:r>
        <w:rPr>
          <w:rFonts w:ascii="Segoe UI" w:hAnsi="Segoe UI" w:cs="Segoe UI"/>
          <w:sz w:val="24"/>
          <w:szCs w:val="24"/>
        </w:rPr>
        <w:t>З</w:t>
      </w:r>
      <w:r w:rsidRPr="00096AF2">
        <w:rPr>
          <w:rFonts w:ascii="Segoe UI" w:hAnsi="Segoe UI" w:cs="Segoe UI"/>
          <w:bCs/>
          <w:sz w:val="24"/>
          <w:szCs w:val="24"/>
          <w:lang w:eastAsia="ru-RU"/>
        </w:rPr>
        <w:t xml:space="preserve">аявление можно </w:t>
      </w:r>
      <w:r>
        <w:rPr>
          <w:rFonts w:ascii="Segoe UI" w:hAnsi="Segoe UI" w:cs="Segoe UI"/>
          <w:bCs/>
          <w:sz w:val="24"/>
          <w:szCs w:val="24"/>
          <w:lang w:eastAsia="ru-RU"/>
        </w:rPr>
        <w:t>напра</w:t>
      </w:r>
      <w:r w:rsidRPr="00096AF2">
        <w:rPr>
          <w:rFonts w:ascii="Segoe UI" w:hAnsi="Segoe UI" w:cs="Segoe UI"/>
          <w:bCs/>
          <w:sz w:val="24"/>
          <w:szCs w:val="24"/>
          <w:lang w:eastAsia="ru-RU"/>
        </w:rPr>
        <w:t>вить, обратившись в любой офис МФЦ</w:t>
      </w:r>
      <w:r w:rsidRPr="00096AF2">
        <w:rPr>
          <w:rFonts w:ascii="Segoe UI" w:hAnsi="Segoe UI" w:cs="Segoe UI"/>
          <w:sz w:val="24"/>
          <w:szCs w:val="24"/>
          <w:lang w:eastAsia="ru-RU"/>
        </w:rPr>
        <w:t xml:space="preserve"> с документом, удостоверяющим личность, </w:t>
      </w:r>
      <w:r>
        <w:rPr>
          <w:rFonts w:ascii="Segoe UI" w:hAnsi="Segoe UI" w:cs="Segoe UI"/>
          <w:sz w:val="24"/>
          <w:szCs w:val="24"/>
          <w:lang w:eastAsia="ru-RU"/>
        </w:rPr>
        <w:t xml:space="preserve">либо по почте, </w:t>
      </w:r>
      <w:r w:rsidRPr="00096AF2">
        <w:rPr>
          <w:rFonts w:ascii="Segoe UI" w:hAnsi="Segoe UI" w:cs="Segoe UI"/>
          <w:sz w:val="24"/>
          <w:szCs w:val="24"/>
          <w:lang w:eastAsia="ru-RU"/>
        </w:rPr>
        <w:t>либо через портал Росреестра при наличии усиленной квалифицированной электронной подписи.</w:t>
      </w:r>
    </w:p>
    <w:sectPr w:rsidR="00CF4B3F" w:rsidRPr="00447044" w:rsidSect="00A8258E">
      <w:pgSz w:w="11906" w:h="16838"/>
      <w:pgMar w:top="1134" w:right="386" w:bottom="360" w:left="9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6522"/>
    <w:rsid w:val="00024D80"/>
    <w:rsid w:val="00033DCE"/>
    <w:rsid w:val="00035590"/>
    <w:rsid w:val="00052816"/>
    <w:rsid w:val="00096AF2"/>
    <w:rsid w:val="000A255D"/>
    <w:rsid w:val="000A70FB"/>
    <w:rsid w:val="000E2E83"/>
    <w:rsid w:val="000F1F35"/>
    <w:rsid w:val="001058A4"/>
    <w:rsid w:val="00113770"/>
    <w:rsid w:val="001220DF"/>
    <w:rsid w:val="001B6860"/>
    <w:rsid w:val="001F6B96"/>
    <w:rsid w:val="002047D5"/>
    <w:rsid w:val="00227770"/>
    <w:rsid w:val="00227861"/>
    <w:rsid w:val="00246061"/>
    <w:rsid w:val="002D22FC"/>
    <w:rsid w:val="003676AE"/>
    <w:rsid w:val="00447044"/>
    <w:rsid w:val="004D1F0D"/>
    <w:rsid w:val="004F25AB"/>
    <w:rsid w:val="0056658C"/>
    <w:rsid w:val="00570EA5"/>
    <w:rsid w:val="005850EF"/>
    <w:rsid w:val="00624167"/>
    <w:rsid w:val="006332AA"/>
    <w:rsid w:val="00641F41"/>
    <w:rsid w:val="00680835"/>
    <w:rsid w:val="006C5AC2"/>
    <w:rsid w:val="007E0926"/>
    <w:rsid w:val="00867C8F"/>
    <w:rsid w:val="008958D5"/>
    <w:rsid w:val="00896422"/>
    <w:rsid w:val="008A40B4"/>
    <w:rsid w:val="008B5ED9"/>
    <w:rsid w:val="009039D5"/>
    <w:rsid w:val="009B2DFB"/>
    <w:rsid w:val="009D68BB"/>
    <w:rsid w:val="00A0070A"/>
    <w:rsid w:val="00A15293"/>
    <w:rsid w:val="00A208B9"/>
    <w:rsid w:val="00A56716"/>
    <w:rsid w:val="00A72783"/>
    <w:rsid w:val="00A76A90"/>
    <w:rsid w:val="00A8258E"/>
    <w:rsid w:val="00AC4BA8"/>
    <w:rsid w:val="00AC5ABD"/>
    <w:rsid w:val="00AC6522"/>
    <w:rsid w:val="00AE1942"/>
    <w:rsid w:val="00AF203E"/>
    <w:rsid w:val="00B358F4"/>
    <w:rsid w:val="00B86DC3"/>
    <w:rsid w:val="00BB69ED"/>
    <w:rsid w:val="00BD0A02"/>
    <w:rsid w:val="00BD7912"/>
    <w:rsid w:val="00C34812"/>
    <w:rsid w:val="00CA5A66"/>
    <w:rsid w:val="00CC352E"/>
    <w:rsid w:val="00CF4B3F"/>
    <w:rsid w:val="00D06397"/>
    <w:rsid w:val="00D26962"/>
    <w:rsid w:val="00D60152"/>
    <w:rsid w:val="00D608CB"/>
    <w:rsid w:val="00EB6500"/>
    <w:rsid w:val="00EE5658"/>
    <w:rsid w:val="00EF57B6"/>
    <w:rsid w:val="00F32214"/>
    <w:rsid w:val="00F32FED"/>
    <w:rsid w:val="00F74217"/>
    <w:rsid w:val="00FA5AF2"/>
    <w:rsid w:val="00FC2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EA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A00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007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145</TotalTime>
  <Pages>1</Pages>
  <Words>430</Words>
  <Characters>2452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Nikitin.OKON</dc:creator>
  <cp:keywords/>
  <dc:description/>
  <cp:lastModifiedBy>Админ-ПК</cp:lastModifiedBy>
  <cp:revision>30</cp:revision>
  <cp:lastPrinted>2019-07-04T05:26:00Z</cp:lastPrinted>
  <dcterms:created xsi:type="dcterms:W3CDTF">2019-07-03T12:48:00Z</dcterms:created>
  <dcterms:modified xsi:type="dcterms:W3CDTF">2019-08-20T09:58:00Z</dcterms:modified>
</cp:coreProperties>
</file>