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082" w:rsidRPr="003B2D42" w:rsidRDefault="00127082" w:rsidP="003B2D42">
      <w:pPr>
        <w:jc w:val="both"/>
        <w:rPr>
          <w:rFonts w:ascii="Times New Roman" w:hAnsi="Times New Roman"/>
        </w:rPr>
      </w:pPr>
      <w:r w:rsidRPr="003B2D42">
        <w:rPr>
          <w:rFonts w:ascii="Times New Roman" w:hAnsi="Times New Roman"/>
        </w:rPr>
        <w:t>ПРОКУРАТУРА РЕСПУБЛИКИ БАШКОРТОСТАН</w:t>
      </w:r>
    </w:p>
    <w:p w:rsidR="00127082" w:rsidRPr="003B2D42" w:rsidRDefault="00127082" w:rsidP="003B2D42">
      <w:pPr>
        <w:jc w:val="center"/>
        <w:rPr>
          <w:rFonts w:ascii="Times New Roman" w:hAnsi="Times New Roman"/>
          <w:b/>
        </w:rPr>
      </w:pPr>
      <w:r w:rsidRPr="003B2D42">
        <w:rPr>
          <w:rFonts w:ascii="Times New Roman" w:hAnsi="Times New Roman"/>
          <w:b/>
        </w:rPr>
        <w:t>ВМЕСТЕ ПРОТИВ КОРРУПЦИИ</w:t>
      </w:r>
    </w:p>
    <w:p w:rsidR="00127082" w:rsidRPr="003B2D42" w:rsidRDefault="00127082" w:rsidP="003B2D42">
      <w:pPr>
        <w:ind w:firstLine="708"/>
        <w:jc w:val="both"/>
        <w:rPr>
          <w:rFonts w:ascii="Times New Roman" w:hAnsi="Times New Roman"/>
        </w:rPr>
      </w:pPr>
      <w:r w:rsidRPr="003B2D42">
        <w:rPr>
          <w:rFonts w:ascii="Times New Roman" w:hAnsi="Times New Roman"/>
        </w:rPr>
        <w:t>Работы российских участников</w:t>
      </w:r>
      <w:r>
        <w:rPr>
          <w:rFonts w:ascii="Times New Roman" w:hAnsi="Times New Roman"/>
        </w:rPr>
        <w:t>,</w:t>
      </w:r>
      <w:r w:rsidRPr="003B2D42">
        <w:rPr>
          <w:rFonts w:ascii="Times New Roman" w:hAnsi="Times New Roman"/>
        </w:rPr>
        <w:t xml:space="preserve"> организованного Генеральной прокуратурой Российской Федерации совместно с компетентными органами республик Армения, Беларусь, Казахстан, Кыргызстан и Таджикистан Международного молодежного конкурса социальной антикоррупционной рекламы «Вместе против коррупции!», набравшие наибольшее количество баллов по итогам голосования*.</w:t>
      </w:r>
    </w:p>
    <w:p w:rsidR="00127082" w:rsidRDefault="00127082" w:rsidP="003B2D42">
      <w:pPr>
        <w:jc w:val="center"/>
      </w:pPr>
      <w:r w:rsidRPr="00E56129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1.png" style="width:304.2pt;height:278.4pt;visibility:visible">
            <v:imagedata r:id="rId4" o:title=""/>
          </v:shape>
        </w:pict>
      </w:r>
    </w:p>
    <w:p w:rsidR="00127082" w:rsidRDefault="00127082" w:rsidP="003B2D42">
      <w:pPr>
        <w:spacing w:after="120"/>
      </w:pPr>
      <w:r>
        <w:t>Исаков Алексей, 19 лет, г. Москва</w:t>
      </w:r>
    </w:p>
    <w:p w:rsidR="00127082" w:rsidRDefault="00127082" w:rsidP="003B2D42">
      <w:pPr>
        <w:spacing w:after="120"/>
      </w:pPr>
      <w:r>
        <w:t>Геворкян Артур, 17 лет, г. Ейск (Краснодарский край)</w:t>
      </w:r>
    </w:p>
    <w:p w:rsidR="00127082" w:rsidRDefault="00127082" w:rsidP="003B2D42">
      <w:pPr>
        <w:spacing w:after="120"/>
      </w:pPr>
      <w:r>
        <w:t>Товстий Влада, 18 лет, г. Белгород</w:t>
      </w:r>
    </w:p>
    <w:p w:rsidR="00127082" w:rsidRDefault="00127082" w:rsidP="003B2D42">
      <w:pPr>
        <w:spacing w:after="120"/>
      </w:pPr>
      <w:r>
        <w:t>Муллина Лиана, 18 лет, г. Лениногорск (Татарстан)</w:t>
      </w:r>
    </w:p>
    <w:p w:rsidR="00127082" w:rsidRDefault="00127082" w:rsidP="003B2D42">
      <w:pPr>
        <w:spacing w:after="120"/>
      </w:pPr>
      <w:r>
        <w:t>Широкова Татьяна, 16 лет, г. Уфа (Башкортостан)</w:t>
      </w:r>
    </w:p>
    <w:p w:rsidR="00127082" w:rsidRDefault="00127082" w:rsidP="003B2D42">
      <w:pPr>
        <w:spacing w:after="120"/>
      </w:pPr>
      <w:r>
        <w:t>Смирнова Екатерина, 33 года, г. Чебоксары (Чувашия)</w:t>
      </w:r>
    </w:p>
    <w:p w:rsidR="00127082" w:rsidRDefault="00127082" w:rsidP="003B2D42">
      <w:pPr>
        <w:spacing w:after="120"/>
      </w:pPr>
      <w:r>
        <w:t>Жолнин Роман, 17 лет, г. Нижний Новгород</w:t>
      </w:r>
    </w:p>
    <w:p w:rsidR="00127082" w:rsidRDefault="00127082" w:rsidP="003B2D42">
      <w:pPr>
        <w:spacing w:after="120"/>
      </w:pPr>
      <w:r>
        <w:t>Ширяева Юлия, 32 года, г. Белгород</w:t>
      </w:r>
    </w:p>
    <w:p w:rsidR="00127082" w:rsidRDefault="00127082" w:rsidP="003B2D42">
      <w:pPr>
        <w:spacing w:after="120"/>
      </w:pPr>
      <w:r>
        <w:t>Пьянкова Александра, 19 лет, г. Новосибирск</w:t>
      </w:r>
    </w:p>
    <w:p w:rsidR="00127082" w:rsidRDefault="00127082" w:rsidP="003B2D42">
      <w:pPr>
        <w:spacing w:after="120"/>
      </w:pPr>
      <w:r>
        <w:t>Боку Виктория, 22 года, г. Холмск (Сахалинская область)</w:t>
      </w:r>
    </w:p>
    <w:p w:rsidR="00127082" w:rsidRDefault="00127082" w:rsidP="003B2D42">
      <w:pPr>
        <w:spacing w:after="120"/>
      </w:pPr>
      <w:r>
        <w:t>Костина Елизавета, 23 года, г. Белгород</w:t>
      </w:r>
    </w:p>
    <w:p w:rsidR="00127082" w:rsidRDefault="00127082" w:rsidP="003B2D42">
      <w:pPr>
        <w:spacing w:after="120"/>
      </w:pPr>
      <w:r>
        <w:t>Лавриненко Ангелина, 22 года, г. Белгород</w:t>
      </w:r>
    </w:p>
    <w:p w:rsidR="00127082" w:rsidRDefault="00127082" w:rsidP="003B2D42">
      <w:pPr>
        <w:spacing w:after="120"/>
      </w:pPr>
      <w:r>
        <w:t>Парфенова Марина, 30 лет, г. Чистополь (Татарстан)</w:t>
      </w:r>
    </w:p>
    <w:p w:rsidR="00127082" w:rsidRDefault="00127082" w:rsidP="003B2D42">
      <w:pPr>
        <w:spacing w:after="120"/>
      </w:pPr>
    </w:p>
    <w:p w:rsidR="00127082" w:rsidRDefault="00127082" w:rsidP="003B2D42">
      <w:pPr>
        <w:spacing w:after="120"/>
      </w:pPr>
    </w:p>
    <w:p w:rsidR="00127082" w:rsidRDefault="00127082" w:rsidP="003B2D42">
      <w:pPr>
        <w:spacing w:after="120"/>
      </w:pPr>
      <w:bookmarkStart w:id="0" w:name="_GoBack"/>
      <w:bookmarkEnd w:id="0"/>
      <w:r>
        <w:t>*</w:t>
      </w:r>
      <w:r w:rsidRPr="003B2D42">
        <w:t>https://bashprok.ru/counteraction-to-corruption/vmeste-protiv-korruptsii/</w:t>
      </w:r>
    </w:p>
    <w:p w:rsidR="00127082" w:rsidRDefault="00127082" w:rsidP="003B2D42"/>
    <w:sectPr w:rsidR="00127082" w:rsidSect="003B2D42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B2D42"/>
    <w:rsid w:val="00127082"/>
    <w:rsid w:val="003B2D42"/>
    <w:rsid w:val="005836AD"/>
    <w:rsid w:val="00756B76"/>
    <w:rsid w:val="007A65F0"/>
    <w:rsid w:val="00C15BC9"/>
    <w:rsid w:val="00C30905"/>
    <w:rsid w:val="00D07FC9"/>
    <w:rsid w:val="00DF489B"/>
    <w:rsid w:val="00E561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65F0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3B2D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B2D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1</Pages>
  <Words>160</Words>
  <Characters>917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Галяутдинов Филюс Саматович</dc:creator>
  <cp:keywords/>
  <dc:description/>
  <cp:lastModifiedBy>Админ-ПК</cp:lastModifiedBy>
  <cp:revision>2</cp:revision>
  <cp:lastPrinted>2019-09-13T07:16:00Z</cp:lastPrinted>
  <dcterms:created xsi:type="dcterms:W3CDTF">2019-09-13T07:11:00Z</dcterms:created>
  <dcterms:modified xsi:type="dcterms:W3CDTF">2019-09-16T04:15:00Z</dcterms:modified>
</cp:coreProperties>
</file>