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12C" w:rsidRDefault="0002612C" w:rsidP="00D9681E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Главное управление МЧС России по Республике Башкортостан</w:t>
      </w:r>
    </w:p>
    <w:p w:rsidR="0002612C" w:rsidRDefault="0002612C" w:rsidP="00D9681E">
      <w:pPr>
        <w:jc w:val="center"/>
        <w:rPr>
          <w:rFonts w:ascii="Times New Roman" w:hAnsi="Times New Roman"/>
          <w:b/>
          <w:color w:val="0070C0"/>
          <w:sz w:val="32"/>
        </w:rPr>
      </w:pPr>
      <w:r>
        <w:rPr>
          <w:rFonts w:ascii="Times New Roman" w:hAnsi="Times New Roman"/>
          <w:b/>
          <w:color w:val="0070C0"/>
          <w:sz w:val="32"/>
        </w:rPr>
        <w:t>ПРАВИЛА БЕЗОПАСНОГО ПОВЕДЕНИЯ НА ЛЬДУ</w:t>
      </w:r>
    </w:p>
    <w:p w:rsidR="0002612C" w:rsidRDefault="0002612C" w:rsidP="00D9681E">
      <w:pPr>
        <w:jc w:val="center"/>
        <w:rPr>
          <w:rFonts w:ascii="Times New Roman" w:hAnsi="Times New Roman"/>
          <w:b/>
          <w:noProof/>
          <w:color w:val="0070C0"/>
          <w:sz w:val="28"/>
          <w:lang w:eastAsia="ru-RU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6" type="#_x0000_t75" style="position:absolute;left:0;text-align:left;margin-left:541.65pt;margin-top:54.4pt;width:227.7pt;height:153.15pt;z-index:251653632;visibility:visible;mso-position-horizontal-relative:margin;mso-position-vertical-relative:margin">
            <v:imagedata r:id="rId6" o:title="" cropleft="544f" cropright="544f"/>
            <w10:wrap type="square" anchorx="margin" anchory="margin"/>
          </v:shape>
        </w:pict>
      </w:r>
      <w:r>
        <w:rPr>
          <w:noProof/>
          <w:lang w:eastAsia="ru-RU"/>
        </w:rPr>
        <w:pict>
          <v:shape id="Рисунок 2" o:spid="_x0000_s1027" type="#_x0000_t75" style="position:absolute;left:0;text-align:left;margin-left:270.4pt;margin-top:54.4pt;width:228.55pt;height:153.15pt;z-index:251652608;visibility:visible;mso-position-horizontal-relative:margin;mso-position-vertical-relative:margin">
            <v:imagedata r:id="rId7" o:title="" croptop="7072f" cropbottom="3584f" cropleft="1435f" cropright="16307f"/>
            <w10:wrap type="square" anchorx="margin" anchory="margin"/>
          </v:shape>
        </w:pict>
      </w:r>
    </w:p>
    <w:p w:rsidR="0002612C" w:rsidRDefault="0002612C" w:rsidP="00D9681E">
      <w:pPr>
        <w:jc w:val="center"/>
        <w:rPr>
          <w:rFonts w:ascii="Times New Roman" w:hAnsi="Times New Roman"/>
          <w:b/>
          <w:noProof/>
          <w:color w:val="0070C0"/>
          <w:sz w:val="28"/>
          <w:lang w:eastAsia="ru-RU"/>
        </w:rPr>
      </w:pPr>
    </w:p>
    <w:p w:rsidR="0002612C" w:rsidRPr="00DF199D" w:rsidRDefault="0002612C" w:rsidP="00D9681E">
      <w:pPr>
        <w:jc w:val="center"/>
        <w:rPr>
          <w:rFonts w:ascii="Times New Roman" w:hAnsi="Times New Roman"/>
          <w:b/>
          <w:color w:val="0070C0"/>
          <w:sz w:val="32"/>
        </w:rPr>
      </w:pPr>
      <w:r>
        <w:rPr>
          <w:noProof/>
          <w:lang w:eastAsia="ru-RU"/>
        </w:rPr>
        <w:pict>
          <v:shape id="Рисунок 1" o:spid="_x0000_s1028" type="#_x0000_t75" style="position:absolute;left:0;text-align:left;margin-left:0;margin-top:54.4pt;width:227.9pt;height:151.5pt;z-index:251651584;visibility:visible;mso-position-horizontal:left;mso-position-horizontal-relative:margin;mso-position-vertical-relative:margin">
            <v:imagedata r:id="rId8" o:title="" croptop="551f" cropleft="730f"/>
            <w10:wrap type="square" anchorx="margin" anchory="margin"/>
          </v:shape>
        </w:pict>
      </w:r>
    </w:p>
    <w:p w:rsidR="0002612C" w:rsidRPr="00D9681E" w:rsidRDefault="0002612C" w:rsidP="00D9681E">
      <w:pPr>
        <w:jc w:val="center"/>
        <w:rPr>
          <w:rFonts w:ascii="Times New Roman" w:hAnsi="Times New Roman"/>
          <w:b/>
          <w:color w:val="0070C0"/>
          <w:sz w:val="28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4" o:spid="_x0000_s1029" type="#_x0000_t202" style="position:absolute;left:0;text-align:left;margin-left:-236.9pt;margin-top:75.15pt;width:231.05pt;height:52.75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" stroked="f" strokeweight=".5pt">
            <v:textbox>
              <w:txbxContent>
                <w:p w:rsidR="0002612C" w:rsidRDefault="0002612C" w:rsidP="00E03E4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1C0BF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Не выходите на лед в одиночку!</w:t>
                  </w:r>
                </w:p>
                <w:p w:rsidR="0002612C" w:rsidRDefault="0002612C" w:rsidP="00E03E4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Не проверяйте прочность льда ногой!</w:t>
                  </w:r>
                </w:p>
                <w:p w:rsidR="0002612C" w:rsidRPr="001C0BF9" w:rsidRDefault="0002612C" w:rsidP="00E03E4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Будьте внимательны и осторожны!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Надпись 6" o:spid="_x0000_s1030" type="#_x0000_t202" style="position:absolute;left:0;text-align:left;margin-left:0;margin-top:385.5pt;width:420.3pt;height:22.6pt;z-index:251663872;visibility:visibl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" stroked="f" strokeweight=".5pt">
            <v:textbox>
              <w:txbxContent>
                <w:p w:rsidR="0002612C" w:rsidRPr="00496879" w:rsidRDefault="0002612C" w:rsidP="0049687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 w:rsidRPr="00496879"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  <w:t>ЕДИНЫЙ ТЕЛЕФОН СЛУЖБЫ СПАСЕНИЯ 112</w:t>
                  </w:r>
                </w:p>
              </w:txbxContent>
            </v:textbox>
            <w10:wrap anchorx="margin"/>
          </v:shape>
        </w:pict>
      </w:r>
      <w:r>
        <w:rPr>
          <w:noProof/>
          <w:lang w:eastAsia="ru-RU"/>
        </w:rPr>
        <w:pict>
          <v:shape id="Надпись 12" o:spid="_x0000_s1031" type="#_x0000_t202" style="position:absolute;left:0;text-align:left;margin-left:370.9pt;margin-top:322.2pt;width:231.05pt;height:63.65pt;z-index:251661824;visibility:visibl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" stroked="f" strokeweight=".5pt">
            <v:textbox>
              <w:txbxContent>
                <w:p w:rsidR="0002612C" w:rsidRDefault="0002612C" w:rsidP="0088693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Помните!</w:t>
                  </w:r>
                </w:p>
                <w:p w:rsidR="0002612C" w:rsidRPr="001C0BF9" w:rsidRDefault="0002612C" w:rsidP="0088693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Быстрое оказание помощи попавшему в беду, возможно только в зоне разрешенного перехода!</w:t>
                  </w:r>
                </w:p>
              </w:txbxContent>
            </v:textbox>
            <w10:wrap anchorx="margin"/>
          </v:shape>
        </w:pict>
      </w:r>
      <w:r>
        <w:rPr>
          <w:noProof/>
          <w:lang w:eastAsia="ru-RU"/>
        </w:rPr>
        <w:pict>
          <v:shape id="Надпись 13" o:spid="_x0000_s1032" type="#_x0000_t202" style="position:absolute;left:0;text-align:left;margin-left:0;margin-top:322.15pt;width:231.05pt;height:52.75pt;z-index:251662848;visibility:visibl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" stroked="f" strokeweight=".5pt">
            <v:textbox>
              <w:txbxContent>
                <w:p w:rsidR="0002612C" w:rsidRDefault="0002612C" w:rsidP="0088693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Осторожно!</w:t>
                  </w:r>
                </w:p>
                <w:p w:rsidR="0002612C" w:rsidRPr="001C0BF9" w:rsidRDefault="0002612C" w:rsidP="0088693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В этих местах даже в крепкий мороз лед остается тонким!</w:t>
                  </w:r>
                </w:p>
              </w:txbxContent>
            </v:textbox>
            <w10:wrap anchorx="margin"/>
          </v:shape>
        </w:pict>
      </w:r>
      <w:r>
        <w:rPr>
          <w:noProof/>
          <w:lang w:eastAsia="ru-RU"/>
        </w:rPr>
        <w:pict>
          <v:shape id="Рисунок 11" o:spid="_x0000_s1033" type="#_x0000_t75" style="position:absolute;left:0;text-align:left;margin-left:188.05pt;margin-top:289.65pt;width:228.05pt;height:151.6pt;z-index:251660800;visibility:visible;mso-position-horizontal:right;mso-position-horizontal-relative:margin;mso-position-vertical-relative:margin">
            <v:imagedata r:id="rId9" o:title=""/>
            <w10:wrap type="square" anchorx="margin" anchory="margin"/>
          </v:shape>
        </w:pict>
      </w:r>
      <w:r>
        <w:rPr>
          <w:noProof/>
          <w:lang w:eastAsia="ru-RU"/>
        </w:rPr>
        <w:pict>
          <v:shape id="Рисунок 10" o:spid="_x0000_s1034" type="#_x0000_t75" style="position:absolute;left:0;text-align:left;margin-left:0;margin-top:289.6pt;width:226.85pt;height:150.65pt;z-index:251659776;visibility:visible;mso-position-horizontal:center;mso-position-horizontal-relative:margin;mso-position-vertical-relative:margin">
            <v:imagedata r:id="rId10" o:title="" croptop="1f" cropbottom="390f" cropleft="724f" cropright="876f"/>
            <w10:wrap type="square" anchorx="margin" anchory="margin"/>
          </v:shape>
        </w:pict>
      </w:r>
      <w:r>
        <w:rPr>
          <w:noProof/>
          <w:lang w:eastAsia="ru-RU"/>
        </w:rPr>
        <w:pict>
          <v:shape id="Рисунок 8" o:spid="_x0000_s1035" type="#_x0000_t75" style="position:absolute;left:0;text-align:left;margin-left:0;margin-top:287.85pt;width:227.7pt;height:151.6pt;z-index:251657728;visibility:visible;mso-position-horizontal:left;mso-position-horizontal-relative:margin;mso-position-vertical-relative:margin">
            <v:imagedata r:id="rId11" o:title="" croptop="-204f" cropbottom="1294f" cropright="-482f"/>
            <w10:wrap type="square" anchorx="margin" anchory="margin"/>
          </v:shape>
        </w:pict>
      </w:r>
      <w:r>
        <w:rPr>
          <w:noProof/>
          <w:lang w:eastAsia="ru-RU"/>
        </w:rPr>
        <w:pict>
          <v:shape id="Надпись 9" o:spid="_x0000_s1036" type="#_x0000_t202" style="position:absolute;left:0;text-align:left;margin-left:0;margin-top:320.2pt;width:226.05pt;height:52.75pt;z-index:251658752;visibility:visible;mso-position-horizontal:lef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" stroked="f" strokeweight=".5pt">
            <v:textbox>
              <w:txbxContent>
                <w:p w:rsidR="0002612C" w:rsidRDefault="0002612C" w:rsidP="008B75A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Будьте осторожны!</w:t>
                  </w:r>
                </w:p>
                <w:p w:rsidR="0002612C" w:rsidRPr="001C0BF9" w:rsidRDefault="0002612C" w:rsidP="008B75A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Под снегом могут быть полыньи, трещины или лунки!</w:t>
                  </w:r>
                </w:p>
              </w:txbxContent>
            </v:textbox>
            <w10:wrap anchorx="margin"/>
          </v:shape>
        </w:pict>
      </w:r>
      <w:r>
        <w:rPr>
          <w:noProof/>
          <w:lang w:eastAsia="ru-RU"/>
        </w:rPr>
        <w:pict>
          <v:shape id="Надпись 7" o:spid="_x0000_s1037" type="#_x0000_t202" style="position:absolute;left:0;text-align:left;margin-left:370.9pt;margin-top:81.8pt;width:231.05pt;height:76.2pt;z-index:251656704;visibility:visibl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" stroked="f" strokeweight=".5pt">
            <v:textbox>
              <w:txbxContent>
                <w:p w:rsidR="0002612C" w:rsidRPr="001C0BF9" w:rsidRDefault="0002612C" w:rsidP="007B4E8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Если под вами затрещал лед и появились трещины, не пугайтесь и не бегите от опасности! Плавно ложитесь на лед и переползайте на безопасное место.</w:t>
                  </w:r>
                </w:p>
              </w:txbxContent>
            </v:textbox>
            <w10:wrap anchorx="margin"/>
          </v:shape>
        </w:pict>
      </w:r>
      <w:r>
        <w:rPr>
          <w:noProof/>
          <w:lang w:eastAsia="ru-RU"/>
        </w:rPr>
        <w:pict>
          <v:shape id="Надпись 5" o:spid="_x0000_s1038" type="#_x0000_t202" style="position:absolute;left:0;text-align:left;margin-left:0;margin-top:82.6pt;width:231.05pt;height:52.75pt;z-index:251655680;visibility:visibl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" stroked="f" strokeweight=".5pt">
            <v:textbox>
              <w:txbxContent>
                <w:p w:rsidR="0002612C" w:rsidRDefault="0002612C" w:rsidP="0026435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Внимание!</w:t>
                  </w:r>
                </w:p>
                <w:p w:rsidR="0002612C" w:rsidRPr="001C0BF9" w:rsidRDefault="0002612C" w:rsidP="0026435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В таких местах под снегом могут быть глубокие трещины и разломы!</w:t>
                  </w:r>
                </w:p>
              </w:txbxContent>
            </v:textbox>
            <w10:wrap anchorx="margin"/>
          </v:shape>
        </w:pict>
      </w:r>
    </w:p>
    <w:sectPr w:rsidR="0002612C" w:rsidRPr="00D9681E" w:rsidSect="00D9681E">
      <w:footerReference w:type="defaul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612C" w:rsidRDefault="0002612C" w:rsidP="00496879">
      <w:pPr>
        <w:spacing w:after="0" w:line="240" w:lineRule="auto"/>
      </w:pPr>
      <w:r>
        <w:separator/>
      </w:r>
    </w:p>
  </w:endnote>
  <w:endnote w:type="continuationSeparator" w:id="0">
    <w:p w:rsidR="0002612C" w:rsidRDefault="0002612C" w:rsidP="00496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12C" w:rsidRPr="00496879" w:rsidRDefault="0002612C" w:rsidP="00496879">
    <w:pPr>
      <w:pStyle w:val="Footer"/>
      <w:jc w:val="center"/>
      <w:rPr>
        <w:rFonts w:ascii="Times New Roman" w:hAnsi="Times New Roman"/>
        <w:sz w:val="28"/>
        <w:szCs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612C" w:rsidRDefault="0002612C" w:rsidP="00496879">
      <w:pPr>
        <w:spacing w:after="0" w:line="240" w:lineRule="auto"/>
      </w:pPr>
      <w:r>
        <w:separator/>
      </w:r>
    </w:p>
  </w:footnote>
  <w:footnote w:type="continuationSeparator" w:id="0">
    <w:p w:rsidR="0002612C" w:rsidRDefault="0002612C" w:rsidP="004968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86F9A"/>
    <w:rsid w:val="0002612C"/>
    <w:rsid w:val="00186F9A"/>
    <w:rsid w:val="001C0BF9"/>
    <w:rsid w:val="001D0DBD"/>
    <w:rsid w:val="0026435D"/>
    <w:rsid w:val="00496879"/>
    <w:rsid w:val="004E4F86"/>
    <w:rsid w:val="00504141"/>
    <w:rsid w:val="0062772D"/>
    <w:rsid w:val="007B4E85"/>
    <w:rsid w:val="00886931"/>
    <w:rsid w:val="008B75AC"/>
    <w:rsid w:val="009051AB"/>
    <w:rsid w:val="009474F9"/>
    <w:rsid w:val="00B50BE1"/>
    <w:rsid w:val="00CF1600"/>
    <w:rsid w:val="00D6714B"/>
    <w:rsid w:val="00D85D98"/>
    <w:rsid w:val="00D9681E"/>
    <w:rsid w:val="00DF199D"/>
    <w:rsid w:val="00E03E46"/>
    <w:rsid w:val="00E3027B"/>
    <w:rsid w:val="00EF53F5"/>
    <w:rsid w:val="00F07F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D98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96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9687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96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9687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110</TotalTime>
  <Pages>1</Pages>
  <Words>16</Words>
  <Characters>96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Админ-ПК</cp:lastModifiedBy>
  <cp:revision>45</cp:revision>
  <dcterms:created xsi:type="dcterms:W3CDTF">2020-11-09T04:42:00Z</dcterms:created>
  <dcterms:modified xsi:type="dcterms:W3CDTF">2020-12-14T09:42:00Z</dcterms:modified>
</cp:coreProperties>
</file>