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D8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7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F52D8" w:rsidRPr="003D4A73" w:rsidRDefault="00DF52D8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D4A73">
        <w:rPr>
          <w:rFonts w:ascii="Times New Roman" w:hAnsi="Times New Roman" w:cs="Times New Roman"/>
          <w:sz w:val="23"/>
          <w:szCs w:val="23"/>
        </w:rPr>
        <w:t xml:space="preserve">Администрация сельского поселения Верхнетроицкий сельсовет  муниципального района Туймазинский район Республики Башкортостан уведомляет, что в </w:t>
      </w:r>
      <w:r w:rsidRPr="003D4A73">
        <w:rPr>
          <w:rFonts w:ascii="Times New Roman" w:hAnsi="Times New Roman" w:cs="Times New Roman"/>
          <w:sz w:val="23"/>
          <w:szCs w:val="23"/>
          <w:lang w:eastAsia="en-US"/>
        </w:rPr>
        <w:t>целях координации работы органов местного самоуправления, по  выявлению правообладателей ранее учтенных объектов недвижимости</w:t>
      </w:r>
      <w:r w:rsidRPr="003D4A73">
        <w:rPr>
          <w:rFonts w:ascii="Times New Roman" w:hAnsi="Times New Roman" w:cs="Times New Roman"/>
          <w:sz w:val="23"/>
          <w:szCs w:val="23"/>
        </w:rPr>
        <w:t xml:space="preserve">  в реализации 518- ФЗ </w:t>
      </w:r>
      <w:r w:rsidRPr="003D4A73">
        <w:rPr>
          <w:rStyle w:val="doccaption"/>
          <w:rFonts w:ascii="Times New Roman" w:hAnsi="Times New Roman" w:cs="Times New Roman"/>
          <w:sz w:val="23"/>
          <w:szCs w:val="23"/>
        </w:rPr>
        <w:t>"О внесении изменений в отдельные законодательные акты Российской Федерации"</w:t>
      </w:r>
      <w:r w:rsidRPr="003D4A73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DF52D8" w:rsidRPr="003D4A73" w:rsidRDefault="00DF52D8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 w:rsidRPr="003D4A73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18</w:t>
      </w:r>
      <w:r w:rsidRPr="003D4A73">
        <w:rPr>
          <w:rFonts w:ascii="Times New Roman" w:hAnsi="Times New Roman" w:cs="Times New Roman"/>
          <w:b/>
          <w:sz w:val="23"/>
          <w:szCs w:val="23"/>
        </w:rPr>
        <w:t>.04.2022г.</w:t>
      </w:r>
      <w:r w:rsidRPr="003D4A73">
        <w:rPr>
          <w:rFonts w:ascii="Times New Roman" w:hAnsi="Times New Roman" w:cs="Times New Roman"/>
          <w:sz w:val="23"/>
          <w:szCs w:val="23"/>
        </w:rPr>
        <w:t xml:space="preserve"> будет проводиться осмотр зданий, сооружений или объектов незавершенного строительства,  для выявления правообладателей ранее учтенных объектов недвижимости.</w:t>
      </w:r>
    </w:p>
    <w:p w:rsidR="00DF52D8" w:rsidRPr="003D4A73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 w:rsidRPr="003D4A73">
        <w:rPr>
          <w:rFonts w:ascii="Times New Roman" w:hAnsi="Times New Roman" w:cs="Times New Roman"/>
          <w:sz w:val="23"/>
          <w:szCs w:val="23"/>
        </w:rPr>
        <w:t>Осмотр будет осуществляться комиссией (Распоряжение № 14 от 22.09.2021г.) по осмотру зданий, сооружений,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Верхнетроицкий сельсовет: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577"/>
        <w:gridCol w:w="2577"/>
        <w:gridCol w:w="4206"/>
      </w:tblGrid>
      <w:tr w:rsidR="00DF52D8" w:rsidRPr="00161C74" w:rsidTr="003D4A73">
        <w:trPr>
          <w:trHeight w:val="510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</w:tr>
      <w:tr w:rsidR="00DF52D8" w:rsidRPr="00161C74" w:rsidTr="003D4A73">
        <w:trPr>
          <w:trHeight w:val="260"/>
          <w:tblCellSpacing w:w="0" w:type="dxa"/>
        </w:trPr>
        <w:tc>
          <w:tcPr>
            <w:tcW w:w="9360" w:type="dxa"/>
            <w:gridSpan w:val="3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2D8" w:rsidRPr="00161C74" w:rsidTr="00D83842">
        <w:trPr>
          <w:trHeight w:val="1962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797205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161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Pr="00161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2г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392638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F52D8" w:rsidRPr="003D4A73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Новонарышево</w:t>
            </w: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д.15,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д.53</w:t>
            </w:r>
            <w:r w:rsidRPr="007972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д.Майское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д.9</w:t>
            </w:r>
            <w:r w:rsidRPr="007972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д.Чапаево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</w:t>
            </w:r>
            <w:r w:rsidRPr="004959FF">
              <w:rPr>
                <w:rFonts w:ascii="Times New Roman" w:hAnsi="Times New Roman" w:cs="Times New Roman"/>
                <w:sz w:val="24"/>
                <w:szCs w:val="24"/>
              </w:rPr>
              <w:t>ул.Центральна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59FF">
              <w:rPr>
                <w:rFonts w:ascii="Times New Roman" w:hAnsi="Times New Roman" w:cs="Times New Roman"/>
                <w:sz w:val="24"/>
                <w:szCs w:val="24"/>
              </w:rPr>
              <w:t>д.30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д.Кармалка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ул Стаханова,д.1,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ул.Стаханова,д.2,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ул.Стаханова,д.3,</w:t>
            </w:r>
          </w:p>
          <w:p w:rsidR="00DF52D8" w:rsidRPr="004959FF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ул.Стаханова,д.8,</w:t>
            </w:r>
          </w:p>
          <w:p w:rsidR="00DF52D8" w:rsidRPr="004959FF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ул.Стаханова,д.10,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ул.Стаханова,д.11,</w:t>
            </w:r>
          </w:p>
          <w:p w:rsidR="00DF52D8" w:rsidRPr="004959FF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ул.Стаханова,д.15,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Верхнетроицкое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д.3,</w:t>
            </w:r>
          </w:p>
          <w:p w:rsidR="00DF52D8" w:rsidRPr="003D4A73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д.6,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литер Д,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литер А,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Пер Лесной,</w:t>
            </w:r>
          </w:p>
          <w:p w:rsidR="00DF52D8" w:rsidRDefault="00DF52D8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Базарная, д.43(4 объекта)</w:t>
            </w:r>
          </w:p>
          <w:p w:rsidR="00DF52D8" w:rsidRPr="00161C74" w:rsidRDefault="00DF52D8" w:rsidP="003C19C0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2D8" w:rsidRPr="00161C74" w:rsidRDefault="00DF52D8" w:rsidP="002422B4">
      <w:pPr>
        <w:ind w:firstLine="0"/>
      </w:pPr>
    </w:p>
    <w:sectPr w:rsidR="00DF52D8" w:rsidRPr="00161C74" w:rsidSect="00D83842">
      <w:pgSz w:w="11906" w:h="16838"/>
      <w:pgMar w:top="539" w:right="3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3B7"/>
    <w:rsid w:val="000A0773"/>
    <w:rsid w:val="000D17A6"/>
    <w:rsid w:val="000E7777"/>
    <w:rsid w:val="001056DF"/>
    <w:rsid w:val="001277F8"/>
    <w:rsid w:val="00161C74"/>
    <w:rsid w:val="001D4800"/>
    <w:rsid w:val="001E48DF"/>
    <w:rsid w:val="002422B4"/>
    <w:rsid w:val="002470B9"/>
    <w:rsid w:val="00256B6F"/>
    <w:rsid w:val="002833B7"/>
    <w:rsid w:val="00353356"/>
    <w:rsid w:val="00392638"/>
    <w:rsid w:val="00395B02"/>
    <w:rsid w:val="003B6F54"/>
    <w:rsid w:val="003C19C0"/>
    <w:rsid w:val="003D4A73"/>
    <w:rsid w:val="00443574"/>
    <w:rsid w:val="004608F4"/>
    <w:rsid w:val="004959FF"/>
    <w:rsid w:val="00514044"/>
    <w:rsid w:val="00544D1C"/>
    <w:rsid w:val="00742605"/>
    <w:rsid w:val="00797205"/>
    <w:rsid w:val="007E57D8"/>
    <w:rsid w:val="0088522F"/>
    <w:rsid w:val="00904734"/>
    <w:rsid w:val="00950EFA"/>
    <w:rsid w:val="00972A99"/>
    <w:rsid w:val="009B119A"/>
    <w:rsid w:val="00AC0685"/>
    <w:rsid w:val="00AE369F"/>
    <w:rsid w:val="00B02DE0"/>
    <w:rsid w:val="00B708B6"/>
    <w:rsid w:val="00BC0D02"/>
    <w:rsid w:val="00C8348F"/>
    <w:rsid w:val="00CA0E77"/>
    <w:rsid w:val="00CD63A5"/>
    <w:rsid w:val="00D03C81"/>
    <w:rsid w:val="00D7323D"/>
    <w:rsid w:val="00D83346"/>
    <w:rsid w:val="00D83842"/>
    <w:rsid w:val="00DA350F"/>
    <w:rsid w:val="00DA6210"/>
    <w:rsid w:val="00DF52D8"/>
    <w:rsid w:val="00E67DE1"/>
    <w:rsid w:val="00EA5F7C"/>
    <w:rsid w:val="00F133CF"/>
    <w:rsid w:val="00F257B6"/>
    <w:rsid w:val="00F512D2"/>
    <w:rsid w:val="00FB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3B7"/>
    <w:pPr>
      <w:widowControl w:val="0"/>
      <w:autoSpaceDE w:val="0"/>
      <w:autoSpaceDN w:val="0"/>
      <w:adjustRightInd w:val="0"/>
      <w:spacing w:line="300" w:lineRule="auto"/>
      <w:ind w:firstLine="160"/>
      <w:jc w:val="both"/>
    </w:pPr>
    <w:rPr>
      <w:rFonts w:ascii="Arial" w:eastAsia="Times New Roman" w:hAnsi="Arial" w:cs="Arial"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ign-justify1">
    <w:name w:val="align-justify1"/>
    <w:basedOn w:val="Normal"/>
    <w:uiPriority w:val="99"/>
    <w:rsid w:val="002833B7"/>
    <w:pPr>
      <w:widowControl/>
      <w:autoSpaceDE/>
      <w:autoSpaceDN/>
      <w:adjustRightInd/>
      <w:spacing w:after="225" w:line="240" w:lineRule="auto"/>
      <w:ind w:left="300" w:right="300" w:firstLine="375"/>
    </w:pPr>
    <w:rPr>
      <w:rFonts w:ascii="Verdana" w:hAnsi="Verdana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161C7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161C74"/>
    <w:rPr>
      <w:rFonts w:cs="Times New Roman"/>
      <w:b/>
    </w:rPr>
  </w:style>
  <w:style w:type="character" w:customStyle="1" w:styleId="doccaption">
    <w:name w:val="doccaption"/>
    <w:uiPriority w:val="99"/>
    <w:rsid w:val="004435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7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384</TotalTime>
  <Pages>1</Pages>
  <Words>234</Words>
  <Characters>1340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Админ-ПК</cp:lastModifiedBy>
  <cp:revision>25</cp:revision>
  <cp:lastPrinted>2022-03-31T05:15:00Z</cp:lastPrinted>
  <dcterms:created xsi:type="dcterms:W3CDTF">2021-10-13T12:11:00Z</dcterms:created>
  <dcterms:modified xsi:type="dcterms:W3CDTF">2022-04-18T06:39:00Z</dcterms:modified>
</cp:coreProperties>
</file>