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C1" w:rsidRDefault="00F34FC1" w:rsidP="00E03A8C">
      <w:pPr>
        <w:pStyle w:val="NormalWeb"/>
        <w:shd w:val="clear" w:color="auto" w:fill="FFFFFF"/>
        <w:spacing w:before="0" w:beforeAutospacing="0" w:after="0" w:afterAutospacing="0"/>
        <w:ind w:hanging="20"/>
        <w:jc w:val="both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Межрайонной прокуратурой совместно со специалистом Ростехнадзора проведена проверка готовности к отопительному сезону 2022-3023 гг. в АО «Туймазинские городские электрическое сети».</w:t>
      </w:r>
    </w:p>
    <w:p w:rsidR="00F34FC1" w:rsidRPr="00F64028" w:rsidRDefault="00F34FC1" w:rsidP="00E03A8C">
      <w:pPr>
        <w:pStyle w:val="NormalWeb"/>
        <w:shd w:val="clear" w:color="auto" w:fill="FFFFFF"/>
        <w:spacing w:before="0" w:beforeAutospacing="0" w:after="0" w:afterAutospacing="0"/>
        <w:ind w:hanging="20"/>
        <w:jc w:val="both"/>
        <w:rPr>
          <w:color w:val="404040"/>
          <w:sz w:val="28"/>
          <w:szCs w:val="28"/>
        </w:rPr>
      </w:pPr>
    </w:p>
    <w:p w:rsidR="00F34FC1" w:rsidRDefault="00F34FC1" w:rsidP="00E03A8C">
      <w:pPr>
        <w:ind w:hanging="20"/>
        <w:jc w:val="both"/>
        <w:rPr>
          <w:color w:val="404040"/>
          <w:sz w:val="28"/>
          <w:szCs w:val="28"/>
        </w:rPr>
      </w:pPr>
      <w:r w:rsidRPr="00F64028">
        <w:rPr>
          <w:color w:val="404040"/>
          <w:sz w:val="28"/>
          <w:szCs w:val="28"/>
        </w:rPr>
        <w:t xml:space="preserve">Установлено, что </w:t>
      </w:r>
      <w:r>
        <w:rPr>
          <w:color w:val="404040"/>
          <w:sz w:val="28"/>
          <w:szCs w:val="28"/>
        </w:rPr>
        <w:t xml:space="preserve">организацией приняты не все необходимые меры по подготовке </w:t>
      </w:r>
      <w:r w:rsidRPr="00FA442D">
        <w:rPr>
          <w:color w:val="404040"/>
          <w:sz w:val="28"/>
          <w:szCs w:val="28"/>
        </w:rPr>
        <w:t>объектов энергетического, жилищно-коммунального назначения к работе в осенне-зимний период</w:t>
      </w:r>
      <w:r>
        <w:rPr>
          <w:color w:val="404040"/>
          <w:sz w:val="28"/>
          <w:szCs w:val="28"/>
        </w:rPr>
        <w:t>, что может повлечь срыв начала отопительного сезона.</w:t>
      </w:r>
    </w:p>
    <w:p w:rsidR="00F34FC1" w:rsidRPr="00F64028" w:rsidRDefault="00F34FC1" w:rsidP="00E03A8C">
      <w:pPr>
        <w:ind w:hanging="20"/>
        <w:jc w:val="both"/>
        <w:rPr>
          <w:color w:val="404040"/>
          <w:sz w:val="28"/>
          <w:szCs w:val="28"/>
        </w:rPr>
      </w:pPr>
    </w:p>
    <w:p w:rsidR="00F34FC1" w:rsidRPr="00F64028" w:rsidRDefault="00F34FC1" w:rsidP="00E03A8C">
      <w:pPr>
        <w:pStyle w:val="NormalWeb"/>
        <w:shd w:val="clear" w:color="auto" w:fill="FFFFFF"/>
        <w:spacing w:before="0" w:beforeAutospacing="0" w:after="0" w:afterAutospacing="0"/>
        <w:ind w:hanging="20"/>
        <w:jc w:val="both"/>
        <w:rPr>
          <w:color w:val="404040"/>
          <w:sz w:val="28"/>
          <w:szCs w:val="28"/>
        </w:rPr>
      </w:pPr>
      <w:r w:rsidRPr="00F64028">
        <w:rPr>
          <w:color w:val="404040"/>
          <w:sz w:val="28"/>
          <w:szCs w:val="28"/>
        </w:rPr>
        <w:t>В этой связи</w:t>
      </w:r>
      <w:r>
        <w:rPr>
          <w:color w:val="404040"/>
          <w:sz w:val="28"/>
          <w:szCs w:val="28"/>
        </w:rPr>
        <w:t>,</w:t>
      </w:r>
      <w:r w:rsidRPr="00F64028">
        <w:rPr>
          <w:color w:val="404040"/>
          <w:sz w:val="28"/>
          <w:szCs w:val="28"/>
        </w:rPr>
        <w:t xml:space="preserve"> </w:t>
      </w:r>
      <w:r>
        <w:rPr>
          <w:color w:val="404040"/>
          <w:sz w:val="28"/>
          <w:szCs w:val="28"/>
        </w:rPr>
        <w:t xml:space="preserve">межрайонным </w:t>
      </w:r>
      <w:r w:rsidRPr="00F64028">
        <w:rPr>
          <w:color w:val="404040"/>
          <w:sz w:val="28"/>
          <w:szCs w:val="28"/>
        </w:rPr>
        <w:t>прокур</w:t>
      </w:r>
      <w:r>
        <w:rPr>
          <w:color w:val="404040"/>
          <w:sz w:val="28"/>
          <w:szCs w:val="28"/>
        </w:rPr>
        <w:t>ором в адрес генерального директора АО «Туймазинские городские электрическое сети» внесено представление с требованием организовать работу в соответствии с действующим законодательством. Ход и результат устранения нарушений находятся на контроле межрайонной прокуратуры</w:t>
      </w:r>
      <w:r w:rsidRPr="00F64028">
        <w:rPr>
          <w:color w:val="404040"/>
          <w:sz w:val="28"/>
          <w:szCs w:val="28"/>
        </w:rPr>
        <w:t>.</w:t>
      </w:r>
    </w:p>
    <w:p w:rsidR="00F34FC1" w:rsidRDefault="00F34FC1" w:rsidP="00AB492B">
      <w:pPr>
        <w:overflowPunct w:val="0"/>
        <w:jc w:val="both"/>
        <w:rPr>
          <w:sz w:val="28"/>
          <w:szCs w:val="28"/>
        </w:rPr>
      </w:pPr>
      <w:r w:rsidRPr="00C86D5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440.4pt;height:233.4pt;rotation:180;visibility:visible">
            <v:imagedata r:id="rId5" o:title="" cropleft="6846f"/>
          </v:shape>
        </w:pict>
      </w:r>
    </w:p>
    <w:sectPr w:rsidR="00F34FC1" w:rsidSect="00EC3A0D">
      <w:pgSz w:w="11906" w:h="16838"/>
      <w:pgMar w:top="96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87F64"/>
    <w:multiLevelType w:val="hybridMultilevel"/>
    <w:tmpl w:val="999A5092"/>
    <w:lvl w:ilvl="0" w:tplc="F4449C66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">
    <w:nsid w:val="58324DA5"/>
    <w:multiLevelType w:val="hybridMultilevel"/>
    <w:tmpl w:val="8AF2C71E"/>
    <w:lvl w:ilvl="0" w:tplc="9B2EC7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D010D17"/>
    <w:multiLevelType w:val="hybridMultilevel"/>
    <w:tmpl w:val="F03E381C"/>
    <w:lvl w:ilvl="0" w:tplc="CB46EEE8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71C"/>
    <w:rsid w:val="0000375C"/>
    <w:rsid w:val="00004679"/>
    <w:rsid w:val="0001193E"/>
    <w:rsid w:val="00011B52"/>
    <w:rsid w:val="00012E94"/>
    <w:rsid w:val="000132C3"/>
    <w:rsid w:val="00025A05"/>
    <w:rsid w:val="00026ECA"/>
    <w:rsid w:val="000278DC"/>
    <w:rsid w:val="00027ADD"/>
    <w:rsid w:val="00034C90"/>
    <w:rsid w:val="00040C96"/>
    <w:rsid w:val="00040CE7"/>
    <w:rsid w:val="0004146C"/>
    <w:rsid w:val="0004226E"/>
    <w:rsid w:val="000422CB"/>
    <w:rsid w:val="00044404"/>
    <w:rsid w:val="00044BA6"/>
    <w:rsid w:val="00047CC2"/>
    <w:rsid w:val="00052604"/>
    <w:rsid w:val="000534C1"/>
    <w:rsid w:val="0005451E"/>
    <w:rsid w:val="0005723D"/>
    <w:rsid w:val="00062527"/>
    <w:rsid w:val="000647EB"/>
    <w:rsid w:val="000653AE"/>
    <w:rsid w:val="00067CF9"/>
    <w:rsid w:val="00073822"/>
    <w:rsid w:val="00075D00"/>
    <w:rsid w:val="00084B31"/>
    <w:rsid w:val="00085ED1"/>
    <w:rsid w:val="00091A1F"/>
    <w:rsid w:val="00092E09"/>
    <w:rsid w:val="00095299"/>
    <w:rsid w:val="000A0DC4"/>
    <w:rsid w:val="000A5490"/>
    <w:rsid w:val="000B0B22"/>
    <w:rsid w:val="000B1F86"/>
    <w:rsid w:val="000B5006"/>
    <w:rsid w:val="000B5EAF"/>
    <w:rsid w:val="000B752E"/>
    <w:rsid w:val="000C03E4"/>
    <w:rsid w:val="000C3F8C"/>
    <w:rsid w:val="000C49EF"/>
    <w:rsid w:val="000D2AF1"/>
    <w:rsid w:val="000D5325"/>
    <w:rsid w:val="000D74BC"/>
    <w:rsid w:val="000E2CB6"/>
    <w:rsid w:val="000F267A"/>
    <w:rsid w:val="00101AC4"/>
    <w:rsid w:val="00102FDD"/>
    <w:rsid w:val="00103BD2"/>
    <w:rsid w:val="00106F9B"/>
    <w:rsid w:val="00111E69"/>
    <w:rsid w:val="00112D68"/>
    <w:rsid w:val="00113224"/>
    <w:rsid w:val="00124048"/>
    <w:rsid w:val="001240D7"/>
    <w:rsid w:val="001247CA"/>
    <w:rsid w:val="0012547D"/>
    <w:rsid w:val="00130114"/>
    <w:rsid w:val="00131AB0"/>
    <w:rsid w:val="00132BDE"/>
    <w:rsid w:val="00141641"/>
    <w:rsid w:val="001428EC"/>
    <w:rsid w:val="00144F68"/>
    <w:rsid w:val="00150905"/>
    <w:rsid w:val="00157DB9"/>
    <w:rsid w:val="00163D67"/>
    <w:rsid w:val="00165EEA"/>
    <w:rsid w:val="00166878"/>
    <w:rsid w:val="00166D5A"/>
    <w:rsid w:val="001678F4"/>
    <w:rsid w:val="001755CC"/>
    <w:rsid w:val="00176C04"/>
    <w:rsid w:val="00177008"/>
    <w:rsid w:val="00177538"/>
    <w:rsid w:val="00180BF3"/>
    <w:rsid w:val="0018632B"/>
    <w:rsid w:val="00191831"/>
    <w:rsid w:val="001924AA"/>
    <w:rsid w:val="00195105"/>
    <w:rsid w:val="001A0317"/>
    <w:rsid w:val="001A08CB"/>
    <w:rsid w:val="001A60AE"/>
    <w:rsid w:val="001B54B2"/>
    <w:rsid w:val="001B689A"/>
    <w:rsid w:val="001B7CFC"/>
    <w:rsid w:val="001C63B6"/>
    <w:rsid w:val="001C6AD0"/>
    <w:rsid w:val="001C7B56"/>
    <w:rsid w:val="001D0B22"/>
    <w:rsid w:val="001D0F99"/>
    <w:rsid w:val="001D1C17"/>
    <w:rsid w:val="001D20E4"/>
    <w:rsid w:val="001D3468"/>
    <w:rsid w:val="001D424F"/>
    <w:rsid w:val="001D45B6"/>
    <w:rsid w:val="001D4E8D"/>
    <w:rsid w:val="001E3785"/>
    <w:rsid w:val="001E39A0"/>
    <w:rsid w:val="001F1D87"/>
    <w:rsid w:val="001F3DAB"/>
    <w:rsid w:val="00202F74"/>
    <w:rsid w:val="0020565D"/>
    <w:rsid w:val="00210313"/>
    <w:rsid w:val="002153BA"/>
    <w:rsid w:val="00216F09"/>
    <w:rsid w:val="00220F7E"/>
    <w:rsid w:val="002218E3"/>
    <w:rsid w:val="00224554"/>
    <w:rsid w:val="00225400"/>
    <w:rsid w:val="00232B8B"/>
    <w:rsid w:val="00243CAA"/>
    <w:rsid w:val="002451F3"/>
    <w:rsid w:val="00245ADA"/>
    <w:rsid w:val="00246EA3"/>
    <w:rsid w:val="00247B2D"/>
    <w:rsid w:val="002519C7"/>
    <w:rsid w:val="0025649D"/>
    <w:rsid w:val="00272BF2"/>
    <w:rsid w:val="002737CE"/>
    <w:rsid w:val="002738C0"/>
    <w:rsid w:val="002767AA"/>
    <w:rsid w:val="00276A9B"/>
    <w:rsid w:val="00276B0D"/>
    <w:rsid w:val="00281759"/>
    <w:rsid w:val="002821AA"/>
    <w:rsid w:val="0028250A"/>
    <w:rsid w:val="00286286"/>
    <w:rsid w:val="00287532"/>
    <w:rsid w:val="0029522E"/>
    <w:rsid w:val="002A4884"/>
    <w:rsid w:val="002A490D"/>
    <w:rsid w:val="002A5074"/>
    <w:rsid w:val="002A6BCB"/>
    <w:rsid w:val="002B17F4"/>
    <w:rsid w:val="002C179A"/>
    <w:rsid w:val="002C1C3D"/>
    <w:rsid w:val="002C5C14"/>
    <w:rsid w:val="002C622C"/>
    <w:rsid w:val="002C7C16"/>
    <w:rsid w:val="002D5569"/>
    <w:rsid w:val="002D571A"/>
    <w:rsid w:val="002E7039"/>
    <w:rsid w:val="002F3C41"/>
    <w:rsid w:val="002F3DEC"/>
    <w:rsid w:val="002F6618"/>
    <w:rsid w:val="002F7EA8"/>
    <w:rsid w:val="003021C8"/>
    <w:rsid w:val="00302B0B"/>
    <w:rsid w:val="003063D8"/>
    <w:rsid w:val="00307B06"/>
    <w:rsid w:val="003103D4"/>
    <w:rsid w:val="00311BFF"/>
    <w:rsid w:val="00313438"/>
    <w:rsid w:val="00314160"/>
    <w:rsid w:val="00316744"/>
    <w:rsid w:val="00317543"/>
    <w:rsid w:val="00321000"/>
    <w:rsid w:val="00326B18"/>
    <w:rsid w:val="00333B75"/>
    <w:rsid w:val="00333BF9"/>
    <w:rsid w:val="00334DC9"/>
    <w:rsid w:val="00336D22"/>
    <w:rsid w:val="00337494"/>
    <w:rsid w:val="0034083A"/>
    <w:rsid w:val="00340FD8"/>
    <w:rsid w:val="0034232E"/>
    <w:rsid w:val="00342BFF"/>
    <w:rsid w:val="00346615"/>
    <w:rsid w:val="00354B82"/>
    <w:rsid w:val="00356E91"/>
    <w:rsid w:val="0035716D"/>
    <w:rsid w:val="003628C1"/>
    <w:rsid w:val="003630A3"/>
    <w:rsid w:val="00372019"/>
    <w:rsid w:val="00373417"/>
    <w:rsid w:val="00376F41"/>
    <w:rsid w:val="00377264"/>
    <w:rsid w:val="00384DB3"/>
    <w:rsid w:val="00385811"/>
    <w:rsid w:val="00385A6C"/>
    <w:rsid w:val="003907FF"/>
    <w:rsid w:val="00391D93"/>
    <w:rsid w:val="003950B1"/>
    <w:rsid w:val="003A231F"/>
    <w:rsid w:val="003A3EB2"/>
    <w:rsid w:val="003B1652"/>
    <w:rsid w:val="003B76CD"/>
    <w:rsid w:val="003C1948"/>
    <w:rsid w:val="003C2A14"/>
    <w:rsid w:val="003C3AD6"/>
    <w:rsid w:val="003C3DC9"/>
    <w:rsid w:val="003C4E3C"/>
    <w:rsid w:val="003D08CD"/>
    <w:rsid w:val="003D1347"/>
    <w:rsid w:val="003D1374"/>
    <w:rsid w:val="003D72F1"/>
    <w:rsid w:val="003E0863"/>
    <w:rsid w:val="003E1D88"/>
    <w:rsid w:val="003F00EA"/>
    <w:rsid w:val="003F1176"/>
    <w:rsid w:val="003F20CD"/>
    <w:rsid w:val="003F4B46"/>
    <w:rsid w:val="003F597B"/>
    <w:rsid w:val="003F7126"/>
    <w:rsid w:val="004018AD"/>
    <w:rsid w:val="00402C3F"/>
    <w:rsid w:val="0040345A"/>
    <w:rsid w:val="00404381"/>
    <w:rsid w:val="004103AF"/>
    <w:rsid w:val="004125F4"/>
    <w:rsid w:val="004155B7"/>
    <w:rsid w:val="004156D5"/>
    <w:rsid w:val="0042651C"/>
    <w:rsid w:val="004317E4"/>
    <w:rsid w:val="00433E6D"/>
    <w:rsid w:val="00440368"/>
    <w:rsid w:val="00446CD1"/>
    <w:rsid w:val="00450341"/>
    <w:rsid w:val="004530DB"/>
    <w:rsid w:val="00462D2B"/>
    <w:rsid w:val="0046305D"/>
    <w:rsid w:val="00464B71"/>
    <w:rsid w:val="004662D7"/>
    <w:rsid w:val="00467D89"/>
    <w:rsid w:val="00471E99"/>
    <w:rsid w:val="00471F59"/>
    <w:rsid w:val="00472B83"/>
    <w:rsid w:val="00474A71"/>
    <w:rsid w:val="00474B33"/>
    <w:rsid w:val="00476CE0"/>
    <w:rsid w:val="0048141C"/>
    <w:rsid w:val="00481A63"/>
    <w:rsid w:val="00484D0B"/>
    <w:rsid w:val="0048504B"/>
    <w:rsid w:val="00485C05"/>
    <w:rsid w:val="0049689C"/>
    <w:rsid w:val="004A3C32"/>
    <w:rsid w:val="004A44C2"/>
    <w:rsid w:val="004A4B93"/>
    <w:rsid w:val="004B075C"/>
    <w:rsid w:val="004B3D39"/>
    <w:rsid w:val="004B55B8"/>
    <w:rsid w:val="004C1922"/>
    <w:rsid w:val="004C3081"/>
    <w:rsid w:val="004C5A88"/>
    <w:rsid w:val="004C5E25"/>
    <w:rsid w:val="004D791C"/>
    <w:rsid w:val="004D7F33"/>
    <w:rsid w:val="004E4076"/>
    <w:rsid w:val="004E4D44"/>
    <w:rsid w:val="004E57F1"/>
    <w:rsid w:val="004F1ECA"/>
    <w:rsid w:val="004F7695"/>
    <w:rsid w:val="00500B89"/>
    <w:rsid w:val="00505718"/>
    <w:rsid w:val="005148BB"/>
    <w:rsid w:val="00515DCC"/>
    <w:rsid w:val="005214CA"/>
    <w:rsid w:val="00521DC7"/>
    <w:rsid w:val="00522027"/>
    <w:rsid w:val="0053284C"/>
    <w:rsid w:val="005340D8"/>
    <w:rsid w:val="00534A81"/>
    <w:rsid w:val="00535282"/>
    <w:rsid w:val="0053610B"/>
    <w:rsid w:val="00536FA7"/>
    <w:rsid w:val="00537A85"/>
    <w:rsid w:val="00542798"/>
    <w:rsid w:val="00542A9B"/>
    <w:rsid w:val="00545AB7"/>
    <w:rsid w:val="0054671C"/>
    <w:rsid w:val="00556215"/>
    <w:rsid w:val="00557C51"/>
    <w:rsid w:val="00561D06"/>
    <w:rsid w:val="00562E66"/>
    <w:rsid w:val="00566C57"/>
    <w:rsid w:val="005730F5"/>
    <w:rsid w:val="00575ACB"/>
    <w:rsid w:val="00575EF3"/>
    <w:rsid w:val="00576B13"/>
    <w:rsid w:val="0058319F"/>
    <w:rsid w:val="00591B82"/>
    <w:rsid w:val="00593AA7"/>
    <w:rsid w:val="0059431E"/>
    <w:rsid w:val="00594DE6"/>
    <w:rsid w:val="005955B0"/>
    <w:rsid w:val="00596C34"/>
    <w:rsid w:val="005A06B6"/>
    <w:rsid w:val="005A0A27"/>
    <w:rsid w:val="005A2076"/>
    <w:rsid w:val="005A5947"/>
    <w:rsid w:val="005B3637"/>
    <w:rsid w:val="005B5B15"/>
    <w:rsid w:val="005D04AC"/>
    <w:rsid w:val="005D17C8"/>
    <w:rsid w:val="005D76D2"/>
    <w:rsid w:val="005E46BC"/>
    <w:rsid w:val="005E6C1F"/>
    <w:rsid w:val="005E75AA"/>
    <w:rsid w:val="005F1104"/>
    <w:rsid w:val="005F219A"/>
    <w:rsid w:val="005F4F1D"/>
    <w:rsid w:val="005F775B"/>
    <w:rsid w:val="005F7D73"/>
    <w:rsid w:val="00603C29"/>
    <w:rsid w:val="0060645E"/>
    <w:rsid w:val="00611154"/>
    <w:rsid w:val="0061244F"/>
    <w:rsid w:val="00623D37"/>
    <w:rsid w:val="00624112"/>
    <w:rsid w:val="0062474F"/>
    <w:rsid w:val="00626A7E"/>
    <w:rsid w:val="00634F8D"/>
    <w:rsid w:val="006351F3"/>
    <w:rsid w:val="00636C82"/>
    <w:rsid w:val="00637298"/>
    <w:rsid w:val="006372AF"/>
    <w:rsid w:val="00642CF7"/>
    <w:rsid w:val="00643229"/>
    <w:rsid w:val="00644865"/>
    <w:rsid w:val="00644F6D"/>
    <w:rsid w:val="00646057"/>
    <w:rsid w:val="00653791"/>
    <w:rsid w:val="00656680"/>
    <w:rsid w:val="006605FA"/>
    <w:rsid w:val="006627B2"/>
    <w:rsid w:val="006644CB"/>
    <w:rsid w:val="006657B9"/>
    <w:rsid w:val="006671D0"/>
    <w:rsid w:val="00667586"/>
    <w:rsid w:val="0067344C"/>
    <w:rsid w:val="0067625D"/>
    <w:rsid w:val="006762D1"/>
    <w:rsid w:val="00676A2E"/>
    <w:rsid w:val="006855EE"/>
    <w:rsid w:val="0068589F"/>
    <w:rsid w:val="00686113"/>
    <w:rsid w:val="006905D7"/>
    <w:rsid w:val="006916EA"/>
    <w:rsid w:val="00691DE2"/>
    <w:rsid w:val="00693608"/>
    <w:rsid w:val="00697CA3"/>
    <w:rsid w:val="006A535A"/>
    <w:rsid w:val="006A6285"/>
    <w:rsid w:val="006A7686"/>
    <w:rsid w:val="006B0B2B"/>
    <w:rsid w:val="006B2C34"/>
    <w:rsid w:val="006B6789"/>
    <w:rsid w:val="006C2656"/>
    <w:rsid w:val="006C2907"/>
    <w:rsid w:val="006C45CE"/>
    <w:rsid w:val="006C5C10"/>
    <w:rsid w:val="006C6A3A"/>
    <w:rsid w:val="006D22DF"/>
    <w:rsid w:val="006D363E"/>
    <w:rsid w:val="006D6351"/>
    <w:rsid w:val="006E20F1"/>
    <w:rsid w:val="006E2857"/>
    <w:rsid w:val="006E319B"/>
    <w:rsid w:val="006E391E"/>
    <w:rsid w:val="006E4971"/>
    <w:rsid w:val="006E7662"/>
    <w:rsid w:val="006F2F82"/>
    <w:rsid w:val="00700447"/>
    <w:rsid w:val="0070353A"/>
    <w:rsid w:val="007041DE"/>
    <w:rsid w:val="00705AB5"/>
    <w:rsid w:val="00710A91"/>
    <w:rsid w:val="00717F28"/>
    <w:rsid w:val="00720655"/>
    <w:rsid w:val="00721F7E"/>
    <w:rsid w:val="00722CDA"/>
    <w:rsid w:val="00723AF7"/>
    <w:rsid w:val="00724449"/>
    <w:rsid w:val="00724A28"/>
    <w:rsid w:val="007251B2"/>
    <w:rsid w:val="00732757"/>
    <w:rsid w:val="00745F99"/>
    <w:rsid w:val="00746837"/>
    <w:rsid w:val="007511E6"/>
    <w:rsid w:val="00751AD4"/>
    <w:rsid w:val="0075237E"/>
    <w:rsid w:val="0075295B"/>
    <w:rsid w:val="007539A8"/>
    <w:rsid w:val="007546DD"/>
    <w:rsid w:val="00755E36"/>
    <w:rsid w:val="00757136"/>
    <w:rsid w:val="00757D70"/>
    <w:rsid w:val="00760A60"/>
    <w:rsid w:val="007669BD"/>
    <w:rsid w:val="00770167"/>
    <w:rsid w:val="00773327"/>
    <w:rsid w:val="007749BF"/>
    <w:rsid w:val="00774BAC"/>
    <w:rsid w:val="00777584"/>
    <w:rsid w:val="007868E1"/>
    <w:rsid w:val="007931E0"/>
    <w:rsid w:val="00793369"/>
    <w:rsid w:val="007A093E"/>
    <w:rsid w:val="007A1245"/>
    <w:rsid w:val="007A41AF"/>
    <w:rsid w:val="007A54F8"/>
    <w:rsid w:val="007A55A1"/>
    <w:rsid w:val="007B18A9"/>
    <w:rsid w:val="007B4958"/>
    <w:rsid w:val="007C0D30"/>
    <w:rsid w:val="007C1C17"/>
    <w:rsid w:val="007C561A"/>
    <w:rsid w:val="007C5DC7"/>
    <w:rsid w:val="007C682C"/>
    <w:rsid w:val="007D137D"/>
    <w:rsid w:val="007D1617"/>
    <w:rsid w:val="007D2342"/>
    <w:rsid w:val="007D710D"/>
    <w:rsid w:val="007E14FE"/>
    <w:rsid w:val="007E280F"/>
    <w:rsid w:val="007E5B91"/>
    <w:rsid w:val="007E5CAF"/>
    <w:rsid w:val="007F202A"/>
    <w:rsid w:val="007F4588"/>
    <w:rsid w:val="007F7815"/>
    <w:rsid w:val="0080171B"/>
    <w:rsid w:val="00805EAE"/>
    <w:rsid w:val="008065CC"/>
    <w:rsid w:val="00807F3F"/>
    <w:rsid w:val="008109CB"/>
    <w:rsid w:val="00811009"/>
    <w:rsid w:val="008141B6"/>
    <w:rsid w:val="008226AA"/>
    <w:rsid w:val="00830AE7"/>
    <w:rsid w:val="00831B2F"/>
    <w:rsid w:val="00836656"/>
    <w:rsid w:val="00836714"/>
    <w:rsid w:val="00837515"/>
    <w:rsid w:val="00837C78"/>
    <w:rsid w:val="00843574"/>
    <w:rsid w:val="00846B1A"/>
    <w:rsid w:val="00847DB8"/>
    <w:rsid w:val="008524A6"/>
    <w:rsid w:val="00854985"/>
    <w:rsid w:val="00856900"/>
    <w:rsid w:val="008600FE"/>
    <w:rsid w:val="00864608"/>
    <w:rsid w:val="00866322"/>
    <w:rsid w:val="00867732"/>
    <w:rsid w:val="00870A49"/>
    <w:rsid w:val="0087512A"/>
    <w:rsid w:val="00875EFC"/>
    <w:rsid w:val="008769AC"/>
    <w:rsid w:val="0088170F"/>
    <w:rsid w:val="00883BE4"/>
    <w:rsid w:val="008853D0"/>
    <w:rsid w:val="00885F3C"/>
    <w:rsid w:val="0088642F"/>
    <w:rsid w:val="00891568"/>
    <w:rsid w:val="00896CE4"/>
    <w:rsid w:val="00896F01"/>
    <w:rsid w:val="008A5F54"/>
    <w:rsid w:val="008A6623"/>
    <w:rsid w:val="008B2AB2"/>
    <w:rsid w:val="008C0539"/>
    <w:rsid w:val="008C1AC3"/>
    <w:rsid w:val="008C5A80"/>
    <w:rsid w:val="008C7450"/>
    <w:rsid w:val="008D1207"/>
    <w:rsid w:val="008D4AB5"/>
    <w:rsid w:val="008E03D0"/>
    <w:rsid w:val="008E26B0"/>
    <w:rsid w:val="008E433E"/>
    <w:rsid w:val="008E4857"/>
    <w:rsid w:val="008E4C90"/>
    <w:rsid w:val="008E6A3D"/>
    <w:rsid w:val="00900470"/>
    <w:rsid w:val="00906C8C"/>
    <w:rsid w:val="00914FF6"/>
    <w:rsid w:val="00917B6D"/>
    <w:rsid w:val="0092076A"/>
    <w:rsid w:val="00922038"/>
    <w:rsid w:val="0092246E"/>
    <w:rsid w:val="00924A7E"/>
    <w:rsid w:val="00925F39"/>
    <w:rsid w:val="00927142"/>
    <w:rsid w:val="00927626"/>
    <w:rsid w:val="00930F50"/>
    <w:rsid w:val="00931C0D"/>
    <w:rsid w:val="009329B8"/>
    <w:rsid w:val="00937040"/>
    <w:rsid w:val="009425B4"/>
    <w:rsid w:val="009430FA"/>
    <w:rsid w:val="00950932"/>
    <w:rsid w:val="00950A33"/>
    <w:rsid w:val="009549D9"/>
    <w:rsid w:val="00954C48"/>
    <w:rsid w:val="00954DF1"/>
    <w:rsid w:val="00960329"/>
    <w:rsid w:val="00964831"/>
    <w:rsid w:val="009726E6"/>
    <w:rsid w:val="009752E0"/>
    <w:rsid w:val="00980C35"/>
    <w:rsid w:val="00986053"/>
    <w:rsid w:val="00991F5C"/>
    <w:rsid w:val="009928A6"/>
    <w:rsid w:val="00995DFC"/>
    <w:rsid w:val="009A03D0"/>
    <w:rsid w:val="009A186C"/>
    <w:rsid w:val="009A6A79"/>
    <w:rsid w:val="009B147B"/>
    <w:rsid w:val="009B327C"/>
    <w:rsid w:val="009B4100"/>
    <w:rsid w:val="009B4DCB"/>
    <w:rsid w:val="009B5026"/>
    <w:rsid w:val="009B70A5"/>
    <w:rsid w:val="009C36B7"/>
    <w:rsid w:val="009C49E6"/>
    <w:rsid w:val="009C7D8F"/>
    <w:rsid w:val="009D6408"/>
    <w:rsid w:val="009E1B71"/>
    <w:rsid w:val="009E1EE3"/>
    <w:rsid w:val="009E2207"/>
    <w:rsid w:val="009E2862"/>
    <w:rsid w:val="009E7678"/>
    <w:rsid w:val="009F1FC7"/>
    <w:rsid w:val="009F3922"/>
    <w:rsid w:val="009F3B01"/>
    <w:rsid w:val="009F72DA"/>
    <w:rsid w:val="009F7BD8"/>
    <w:rsid w:val="009F7EF7"/>
    <w:rsid w:val="00A06098"/>
    <w:rsid w:val="00A1249E"/>
    <w:rsid w:val="00A17392"/>
    <w:rsid w:val="00A17AFA"/>
    <w:rsid w:val="00A21D3A"/>
    <w:rsid w:val="00A22FD2"/>
    <w:rsid w:val="00A2397D"/>
    <w:rsid w:val="00A23C5C"/>
    <w:rsid w:val="00A243D7"/>
    <w:rsid w:val="00A2553D"/>
    <w:rsid w:val="00A3157B"/>
    <w:rsid w:val="00A3378A"/>
    <w:rsid w:val="00A33D1C"/>
    <w:rsid w:val="00A35E43"/>
    <w:rsid w:val="00A45BCC"/>
    <w:rsid w:val="00A517AC"/>
    <w:rsid w:val="00A5191F"/>
    <w:rsid w:val="00A51FED"/>
    <w:rsid w:val="00A552C7"/>
    <w:rsid w:val="00A5581C"/>
    <w:rsid w:val="00A64B98"/>
    <w:rsid w:val="00A702FA"/>
    <w:rsid w:val="00A7198C"/>
    <w:rsid w:val="00A73163"/>
    <w:rsid w:val="00A74F04"/>
    <w:rsid w:val="00A805AA"/>
    <w:rsid w:val="00A850DD"/>
    <w:rsid w:val="00A93226"/>
    <w:rsid w:val="00AA22BF"/>
    <w:rsid w:val="00AB1949"/>
    <w:rsid w:val="00AB46D9"/>
    <w:rsid w:val="00AB492B"/>
    <w:rsid w:val="00AB5BF0"/>
    <w:rsid w:val="00AC0429"/>
    <w:rsid w:val="00AC2511"/>
    <w:rsid w:val="00AC2992"/>
    <w:rsid w:val="00AD1675"/>
    <w:rsid w:val="00AD29C5"/>
    <w:rsid w:val="00AD5514"/>
    <w:rsid w:val="00AE0C4B"/>
    <w:rsid w:val="00AE33CD"/>
    <w:rsid w:val="00AF23DE"/>
    <w:rsid w:val="00AF3F0B"/>
    <w:rsid w:val="00AF6679"/>
    <w:rsid w:val="00AF6FEA"/>
    <w:rsid w:val="00B01FF3"/>
    <w:rsid w:val="00B02F58"/>
    <w:rsid w:val="00B05CC3"/>
    <w:rsid w:val="00B07F54"/>
    <w:rsid w:val="00B131A3"/>
    <w:rsid w:val="00B14122"/>
    <w:rsid w:val="00B304EF"/>
    <w:rsid w:val="00B34F6B"/>
    <w:rsid w:val="00B363F8"/>
    <w:rsid w:val="00B37C58"/>
    <w:rsid w:val="00B51B13"/>
    <w:rsid w:val="00B529FC"/>
    <w:rsid w:val="00B60296"/>
    <w:rsid w:val="00B61229"/>
    <w:rsid w:val="00B62E9F"/>
    <w:rsid w:val="00B64639"/>
    <w:rsid w:val="00B679E1"/>
    <w:rsid w:val="00B73876"/>
    <w:rsid w:val="00B757ED"/>
    <w:rsid w:val="00B75A47"/>
    <w:rsid w:val="00B80A98"/>
    <w:rsid w:val="00B814FB"/>
    <w:rsid w:val="00B867B3"/>
    <w:rsid w:val="00B86AC2"/>
    <w:rsid w:val="00B87AFF"/>
    <w:rsid w:val="00B912E0"/>
    <w:rsid w:val="00BA182D"/>
    <w:rsid w:val="00BA2696"/>
    <w:rsid w:val="00BA2D58"/>
    <w:rsid w:val="00BA30B7"/>
    <w:rsid w:val="00BA5DB6"/>
    <w:rsid w:val="00BB052A"/>
    <w:rsid w:val="00BB26B6"/>
    <w:rsid w:val="00BB3A52"/>
    <w:rsid w:val="00BB79BF"/>
    <w:rsid w:val="00BC3AF8"/>
    <w:rsid w:val="00BC45BB"/>
    <w:rsid w:val="00BC5283"/>
    <w:rsid w:val="00BD3200"/>
    <w:rsid w:val="00BD6D63"/>
    <w:rsid w:val="00BE179B"/>
    <w:rsid w:val="00BE30F1"/>
    <w:rsid w:val="00BE359C"/>
    <w:rsid w:val="00BE6E5B"/>
    <w:rsid w:val="00BE713A"/>
    <w:rsid w:val="00BF75B5"/>
    <w:rsid w:val="00C00DE0"/>
    <w:rsid w:val="00C02BF6"/>
    <w:rsid w:val="00C11BEC"/>
    <w:rsid w:val="00C14BF9"/>
    <w:rsid w:val="00C1570D"/>
    <w:rsid w:val="00C33FD8"/>
    <w:rsid w:val="00C3641D"/>
    <w:rsid w:val="00C463AF"/>
    <w:rsid w:val="00C550B6"/>
    <w:rsid w:val="00C56093"/>
    <w:rsid w:val="00C56C44"/>
    <w:rsid w:val="00C576C7"/>
    <w:rsid w:val="00C61C38"/>
    <w:rsid w:val="00C62264"/>
    <w:rsid w:val="00C631A1"/>
    <w:rsid w:val="00C64BDD"/>
    <w:rsid w:val="00C74844"/>
    <w:rsid w:val="00C76140"/>
    <w:rsid w:val="00C814B4"/>
    <w:rsid w:val="00C86D5D"/>
    <w:rsid w:val="00C875D7"/>
    <w:rsid w:val="00C95DF1"/>
    <w:rsid w:val="00CA0A24"/>
    <w:rsid w:val="00CB0A56"/>
    <w:rsid w:val="00CB4057"/>
    <w:rsid w:val="00CB4978"/>
    <w:rsid w:val="00CB7295"/>
    <w:rsid w:val="00CB7751"/>
    <w:rsid w:val="00CC0FC7"/>
    <w:rsid w:val="00CC3C92"/>
    <w:rsid w:val="00CC4B8C"/>
    <w:rsid w:val="00CC6339"/>
    <w:rsid w:val="00CC6821"/>
    <w:rsid w:val="00CC7486"/>
    <w:rsid w:val="00CC79FB"/>
    <w:rsid w:val="00CD334C"/>
    <w:rsid w:val="00CE1528"/>
    <w:rsid w:val="00CE3A1A"/>
    <w:rsid w:val="00CE49F0"/>
    <w:rsid w:val="00CE7B2F"/>
    <w:rsid w:val="00CE7C4F"/>
    <w:rsid w:val="00CF4C36"/>
    <w:rsid w:val="00CF51BD"/>
    <w:rsid w:val="00D0094B"/>
    <w:rsid w:val="00D030BE"/>
    <w:rsid w:val="00D049FB"/>
    <w:rsid w:val="00D12E1E"/>
    <w:rsid w:val="00D15298"/>
    <w:rsid w:val="00D15D16"/>
    <w:rsid w:val="00D17E20"/>
    <w:rsid w:val="00D2128E"/>
    <w:rsid w:val="00D2152C"/>
    <w:rsid w:val="00D23530"/>
    <w:rsid w:val="00D330D0"/>
    <w:rsid w:val="00D35C1F"/>
    <w:rsid w:val="00D35F63"/>
    <w:rsid w:val="00D37AFA"/>
    <w:rsid w:val="00D37CDF"/>
    <w:rsid w:val="00D41515"/>
    <w:rsid w:val="00D41870"/>
    <w:rsid w:val="00D41D81"/>
    <w:rsid w:val="00D42AA8"/>
    <w:rsid w:val="00D4382B"/>
    <w:rsid w:val="00D558C6"/>
    <w:rsid w:val="00D57F00"/>
    <w:rsid w:val="00D61405"/>
    <w:rsid w:val="00D63E2B"/>
    <w:rsid w:val="00D65438"/>
    <w:rsid w:val="00D72F1C"/>
    <w:rsid w:val="00D83305"/>
    <w:rsid w:val="00D83A51"/>
    <w:rsid w:val="00D96E36"/>
    <w:rsid w:val="00D970BA"/>
    <w:rsid w:val="00DA00F2"/>
    <w:rsid w:val="00DA4FB0"/>
    <w:rsid w:val="00DA56CC"/>
    <w:rsid w:val="00DA6C6A"/>
    <w:rsid w:val="00DB0869"/>
    <w:rsid w:val="00DB0CA5"/>
    <w:rsid w:val="00DB40FC"/>
    <w:rsid w:val="00DB5563"/>
    <w:rsid w:val="00DB739C"/>
    <w:rsid w:val="00DC4BE1"/>
    <w:rsid w:val="00DD0D3B"/>
    <w:rsid w:val="00DD744C"/>
    <w:rsid w:val="00DE0326"/>
    <w:rsid w:val="00DE22BC"/>
    <w:rsid w:val="00DF401C"/>
    <w:rsid w:val="00DF406E"/>
    <w:rsid w:val="00DF4DC6"/>
    <w:rsid w:val="00E003D0"/>
    <w:rsid w:val="00E00D90"/>
    <w:rsid w:val="00E024FA"/>
    <w:rsid w:val="00E03A8C"/>
    <w:rsid w:val="00E05488"/>
    <w:rsid w:val="00E06776"/>
    <w:rsid w:val="00E10435"/>
    <w:rsid w:val="00E1721C"/>
    <w:rsid w:val="00E20F9A"/>
    <w:rsid w:val="00E21566"/>
    <w:rsid w:val="00E21C7D"/>
    <w:rsid w:val="00E231AA"/>
    <w:rsid w:val="00E2450C"/>
    <w:rsid w:val="00E2736E"/>
    <w:rsid w:val="00E3282C"/>
    <w:rsid w:val="00E32C82"/>
    <w:rsid w:val="00E3464A"/>
    <w:rsid w:val="00E349B3"/>
    <w:rsid w:val="00E36D93"/>
    <w:rsid w:val="00E40B3B"/>
    <w:rsid w:val="00E46513"/>
    <w:rsid w:val="00E471AB"/>
    <w:rsid w:val="00E5178E"/>
    <w:rsid w:val="00E52403"/>
    <w:rsid w:val="00E57557"/>
    <w:rsid w:val="00E63D49"/>
    <w:rsid w:val="00E64DB4"/>
    <w:rsid w:val="00E65D14"/>
    <w:rsid w:val="00E663CC"/>
    <w:rsid w:val="00E7081F"/>
    <w:rsid w:val="00E7147C"/>
    <w:rsid w:val="00E7264D"/>
    <w:rsid w:val="00E776C9"/>
    <w:rsid w:val="00E83B70"/>
    <w:rsid w:val="00E84825"/>
    <w:rsid w:val="00E90949"/>
    <w:rsid w:val="00EA1DB0"/>
    <w:rsid w:val="00EA1E26"/>
    <w:rsid w:val="00EA75E0"/>
    <w:rsid w:val="00EC3A0D"/>
    <w:rsid w:val="00EC4AB7"/>
    <w:rsid w:val="00EC5F54"/>
    <w:rsid w:val="00EC6ACB"/>
    <w:rsid w:val="00EC70E0"/>
    <w:rsid w:val="00EC793D"/>
    <w:rsid w:val="00ED0E66"/>
    <w:rsid w:val="00ED2A70"/>
    <w:rsid w:val="00ED3451"/>
    <w:rsid w:val="00EE47F7"/>
    <w:rsid w:val="00EF12DF"/>
    <w:rsid w:val="00EF1680"/>
    <w:rsid w:val="00EF3F3C"/>
    <w:rsid w:val="00F04489"/>
    <w:rsid w:val="00F11424"/>
    <w:rsid w:val="00F13994"/>
    <w:rsid w:val="00F200C9"/>
    <w:rsid w:val="00F20751"/>
    <w:rsid w:val="00F2090E"/>
    <w:rsid w:val="00F225B7"/>
    <w:rsid w:val="00F2406D"/>
    <w:rsid w:val="00F2625E"/>
    <w:rsid w:val="00F27247"/>
    <w:rsid w:val="00F27621"/>
    <w:rsid w:val="00F3053B"/>
    <w:rsid w:val="00F3159A"/>
    <w:rsid w:val="00F337C4"/>
    <w:rsid w:val="00F34FC1"/>
    <w:rsid w:val="00F34FF1"/>
    <w:rsid w:val="00F35F38"/>
    <w:rsid w:val="00F375EB"/>
    <w:rsid w:val="00F37C07"/>
    <w:rsid w:val="00F443F2"/>
    <w:rsid w:val="00F53983"/>
    <w:rsid w:val="00F56F34"/>
    <w:rsid w:val="00F60540"/>
    <w:rsid w:val="00F61937"/>
    <w:rsid w:val="00F64028"/>
    <w:rsid w:val="00F66DC2"/>
    <w:rsid w:val="00F7119C"/>
    <w:rsid w:val="00F719CE"/>
    <w:rsid w:val="00F71A52"/>
    <w:rsid w:val="00F72A6E"/>
    <w:rsid w:val="00F755E9"/>
    <w:rsid w:val="00F8563F"/>
    <w:rsid w:val="00F92BD0"/>
    <w:rsid w:val="00F933DB"/>
    <w:rsid w:val="00F950D0"/>
    <w:rsid w:val="00F9641B"/>
    <w:rsid w:val="00FA23F0"/>
    <w:rsid w:val="00FA43F1"/>
    <w:rsid w:val="00FA442D"/>
    <w:rsid w:val="00FA5CE4"/>
    <w:rsid w:val="00FB0FBB"/>
    <w:rsid w:val="00FB3A8F"/>
    <w:rsid w:val="00FB6DF0"/>
    <w:rsid w:val="00FD15FB"/>
    <w:rsid w:val="00FD3605"/>
    <w:rsid w:val="00FE1199"/>
    <w:rsid w:val="00FE7663"/>
    <w:rsid w:val="00FF40A2"/>
    <w:rsid w:val="00FF43D5"/>
    <w:rsid w:val="00FF4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7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uiPriority w:val="99"/>
    <w:locked/>
    <w:rsid w:val="00ED2A7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ED2A70"/>
    <w:pPr>
      <w:shd w:val="clear" w:color="auto" w:fill="FFFFFF"/>
      <w:spacing w:line="307" w:lineRule="exact"/>
      <w:jc w:val="both"/>
    </w:pPr>
    <w:rPr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93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31E0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FA23F0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rsid w:val="008E4857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E4857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446CD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16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105</Words>
  <Characters>604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Админ-ПК</cp:lastModifiedBy>
  <cp:revision>6</cp:revision>
  <cp:lastPrinted>2022-09-12T06:28:00Z</cp:lastPrinted>
  <dcterms:created xsi:type="dcterms:W3CDTF">2022-09-12T08:09:00Z</dcterms:created>
  <dcterms:modified xsi:type="dcterms:W3CDTF">2022-09-13T03:46:00Z</dcterms:modified>
</cp:coreProperties>
</file>